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79788253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1429C221" w14:textId="7A0FC741" w:rsidR="00F8354F" w:rsidRDefault="00DB5F3E">
            <w:pPr>
              <w:pStyle w:val="Month"/>
              <w:spacing w:after="40"/>
            </w:pPr>
            <w:r w:rsidRPr="002346C8">
              <w:rPr>
                <w:color w:val="595959" w:themeColor="text1" w:themeTint="A6"/>
              </w:rPr>
              <w:t xml:space="preserve">CPT Monthly </w:t>
            </w:r>
            <w:r w:rsidR="005D4520">
              <w:t>September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21093665" w14:textId="611C4BC2" w:rsidR="00F8354F" w:rsidRDefault="00530C41">
            <w:pPr>
              <w:pStyle w:val="Year"/>
              <w:spacing w:after="40"/>
            </w:pPr>
            <w:r>
              <w:t>202</w:t>
            </w:r>
            <w:r w:rsidR="007C617F">
              <w:t>6</w:t>
            </w:r>
          </w:p>
        </w:tc>
      </w:tr>
      <w:tr w:rsidR="00F8354F" w14:paraId="03142EA3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1F2CAEDA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103CAF0D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91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96"/>
        <w:gridCol w:w="2096"/>
        <w:gridCol w:w="2092"/>
        <w:gridCol w:w="2092"/>
        <w:gridCol w:w="2092"/>
        <w:gridCol w:w="2092"/>
        <w:gridCol w:w="2092"/>
      </w:tblGrid>
      <w:tr w:rsidR="00C94EE3" w14:paraId="6538706E" w14:textId="77777777" w:rsidTr="00025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384DDD6F" w14:textId="77777777" w:rsidR="00F8354F" w:rsidRDefault="00000000">
            <w:pPr>
              <w:pStyle w:val="Days"/>
            </w:pPr>
            <w:sdt>
              <w:sdtPr>
                <w:id w:val="-1778867687"/>
                <w:placeholder>
                  <w:docPart w:val="B9EE4147591A440BB74A5FBFFDE55195"/>
                </w:placeholder>
                <w:temporary/>
                <w:showingPlcHdr/>
                <w15:appearance w15:val="hidden"/>
              </w:sdtPr>
              <w:sdtContent>
                <w:r w:rsidR="00804FC2">
                  <w:t>Sunday</w:t>
                </w:r>
              </w:sdtContent>
            </w:sdt>
          </w:p>
        </w:tc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E34CA57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2E2FD8C1172343E39CDF680E31670085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A431C02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F73A373938C4468886CE62FD6D72DF86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B965F9B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9935D055048642EA8DCFB3DB7F0D8A9E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42DE7FD8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9699C8AE93004560B1B196C4BA8B7B96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CDB66B2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9994E603ECA4701889776634EB2DF5F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37FFA3B7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8AFFED2D2288469EA539578720082A28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  <w:tr w:rsidR="00C94EE3" w14:paraId="61665FC4" w14:textId="77777777" w:rsidTr="000257C1">
        <w:trPr>
          <w:trHeight w:val="565"/>
        </w:trPr>
        <w:tc>
          <w:tcPr>
            <w:tcW w:w="715" w:type="pct"/>
            <w:tcBorders>
              <w:bottom w:val="nil"/>
            </w:tcBorders>
          </w:tcPr>
          <w:p w14:paraId="413E1AB5" w14:textId="3C7E9DB8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6935711" w14:textId="03E36FA7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5D452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D7FDB53" w14:textId="0C2B97C4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5D452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D0DE92E" w14:textId="0D56001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5D4520"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5D4520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9B73E02" w14:textId="2656DB1E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5D4520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5D4520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5D2CAB0" w14:textId="59E27B9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5D4520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5D4520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2B6945B" w14:textId="666DD54D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5D4520">
              <w:instrText>Tuesday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 w:rsidR="005D4520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 w:rsidR="005D4520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5</w:t>
            </w:r>
            <w:r>
              <w:fldChar w:fldCharType="end"/>
            </w:r>
          </w:p>
        </w:tc>
      </w:tr>
      <w:tr w:rsidR="00C94EE3" w14:paraId="60A326B3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F74D405" w14:textId="77777777" w:rsidR="00F8354F" w:rsidRDefault="00F8354F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FF69A49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289AD86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E6D3548" w14:textId="77777777" w:rsidR="00C862AD" w:rsidRPr="006A5992" w:rsidRDefault="00C862AD" w:rsidP="00C862AD">
            <w:pPr>
              <w:rPr>
                <w:color w:val="auto"/>
              </w:rPr>
            </w:pPr>
            <w:r w:rsidRPr="006A5992">
              <w:rPr>
                <w:color w:val="auto"/>
              </w:rPr>
              <w:t xml:space="preserve">10am – Practical Living on </w:t>
            </w:r>
            <w:proofErr w:type="spellStart"/>
            <w:r w:rsidRPr="006A5992">
              <w:rPr>
                <w:color w:val="auto"/>
              </w:rPr>
              <w:t>Youtube</w:t>
            </w:r>
            <w:proofErr w:type="spellEnd"/>
          </w:p>
          <w:p w14:paraId="16D2C0B4" w14:textId="2EA1DC88" w:rsidR="00F8354F" w:rsidRDefault="00C862AD" w:rsidP="00C862AD">
            <w:r w:rsidRPr="006A5992">
              <w:rPr>
                <w:color w:val="auto"/>
              </w:rPr>
              <w:t>7pm – Life Lessons in person and on Zoom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EF2252C" w14:textId="44E014E4" w:rsidR="00FC54D6" w:rsidRDefault="00FC54D6" w:rsidP="00FC54D6">
            <w:pPr>
              <w:rPr>
                <w:color w:val="auto"/>
              </w:rPr>
            </w:pPr>
            <w:r>
              <w:rPr>
                <w:color w:val="auto"/>
              </w:rPr>
              <w:t>10:00am – Grief Share</w:t>
            </w:r>
          </w:p>
          <w:p w14:paraId="2E3776C2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0D3C140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6A986BE" w14:textId="77777777" w:rsidR="00F8354F" w:rsidRDefault="00F8354F"/>
        </w:tc>
      </w:tr>
      <w:tr w:rsidR="00C94EE3" w14:paraId="5B720705" w14:textId="77777777" w:rsidTr="000257C1">
        <w:trPr>
          <w:trHeight w:val="585"/>
        </w:trPr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6E108EA5" w14:textId="02398E94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 w:rsidR="005D4520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0C3D462F" w14:textId="54538A01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 w:rsidR="005D4520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5BA1E77" w14:textId="38EA4CA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 w:rsidR="005D4520"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02F8735" w14:textId="01C20851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 w:rsidR="005D4520"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A62DD22" w14:textId="3B987CD6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 w:rsidR="005D4520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DCA5C4E" w14:textId="0553FF0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 w:rsidR="005D4520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7441F50" w14:textId="0802EE9E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 w:rsidR="005D4520">
              <w:rPr>
                <w:noProof/>
              </w:rPr>
              <w:t>12</w:t>
            </w:r>
            <w:r>
              <w:fldChar w:fldCharType="end"/>
            </w:r>
          </w:p>
        </w:tc>
      </w:tr>
      <w:tr w:rsidR="001035A9" w14:paraId="38F739F2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F9C68DD" w14:textId="77777777" w:rsidR="00C029FA" w:rsidRDefault="00C029FA" w:rsidP="00C029FA">
            <w:pPr>
              <w:rPr>
                <w:color w:val="auto"/>
              </w:rPr>
            </w:pPr>
            <w:r>
              <w:rPr>
                <w:color w:val="auto"/>
              </w:rPr>
              <w:t>10:30am – Pastor Lindsay Preaching</w:t>
            </w:r>
          </w:p>
          <w:p w14:paraId="4084252E" w14:textId="77777777" w:rsidR="001035A9" w:rsidRDefault="001035A9" w:rsidP="001035A9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89331CD" w14:textId="1A9AD74D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1EA4204" w14:textId="48FF67C4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CE04A69" w14:textId="77777777" w:rsidR="00C862AD" w:rsidRPr="006A5992" w:rsidRDefault="00C862AD" w:rsidP="00C862AD">
            <w:pPr>
              <w:rPr>
                <w:color w:val="auto"/>
              </w:rPr>
            </w:pPr>
            <w:r w:rsidRPr="006A5992">
              <w:rPr>
                <w:color w:val="auto"/>
              </w:rPr>
              <w:t xml:space="preserve">10am – Practical Living on </w:t>
            </w:r>
            <w:proofErr w:type="spellStart"/>
            <w:r w:rsidRPr="006A5992">
              <w:rPr>
                <w:color w:val="auto"/>
              </w:rPr>
              <w:t>Youtube</w:t>
            </w:r>
            <w:proofErr w:type="spellEnd"/>
          </w:p>
          <w:p w14:paraId="02F3644E" w14:textId="339357EA" w:rsidR="001035A9" w:rsidRPr="00530C41" w:rsidRDefault="00C862AD" w:rsidP="00C862AD">
            <w:pPr>
              <w:rPr>
                <w:sz w:val="14"/>
                <w:szCs w:val="14"/>
              </w:rPr>
            </w:pPr>
            <w:r w:rsidRPr="006A5992">
              <w:rPr>
                <w:color w:val="auto"/>
              </w:rPr>
              <w:t>7pm – Life Lessons in person and on Zoom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28410F1" w14:textId="77777777" w:rsidR="00FC54D6" w:rsidRDefault="00FC54D6" w:rsidP="00FC54D6">
            <w:pPr>
              <w:rPr>
                <w:color w:val="auto"/>
              </w:rPr>
            </w:pPr>
            <w:r>
              <w:rPr>
                <w:color w:val="auto"/>
              </w:rPr>
              <w:t>10:00am – Grief Share</w:t>
            </w:r>
          </w:p>
          <w:p w14:paraId="4E5BB770" w14:textId="2CB79DE1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F9918E2" w14:textId="5715FCD9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F5C74BD" w14:textId="31B7D6BB" w:rsidR="001035A9" w:rsidRDefault="001035A9" w:rsidP="001035A9"/>
        </w:tc>
      </w:tr>
      <w:tr w:rsidR="001035A9" w14:paraId="44C633C7" w14:textId="77777777" w:rsidTr="000257C1">
        <w:trPr>
          <w:trHeight w:val="585"/>
        </w:trPr>
        <w:tc>
          <w:tcPr>
            <w:tcW w:w="715" w:type="pct"/>
            <w:tcBorders>
              <w:bottom w:val="nil"/>
            </w:tcBorders>
          </w:tcPr>
          <w:p w14:paraId="7F76D718" w14:textId="653D85CE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 w:rsidR="005D4520"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D26C04A" w14:textId="1C0D758E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 w:rsidR="005D4520"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2AB8112" w14:textId="44D469E1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 w:rsidR="005D4520"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8834D22" w14:textId="16413010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 w:rsidR="005D4520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032D0AA" w14:textId="19894F4C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 w:rsidR="005D4520"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87BF641" w14:textId="6282097E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 w:rsidR="005D4520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6A2F60D" w14:textId="3C0B8E9F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 w:rsidR="005D4520">
              <w:rPr>
                <w:noProof/>
              </w:rPr>
              <w:t>19</w:t>
            </w:r>
            <w:r>
              <w:fldChar w:fldCharType="end"/>
            </w:r>
          </w:p>
        </w:tc>
      </w:tr>
      <w:tr w:rsidR="00530C41" w14:paraId="4629B867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5E430993" w14:textId="77777777" w:rsidR="00C029FA" w:rsidRDefault="00C029FA" w:rsidP="00C029FA">
            <w:pPr>
              <w:rPr>
                <w:color w:val="auto"/>
              </w:rPr>
            </w:pPr>
            <w:r>
              <w:rPr>
                <w:color w:val="auto"/>
              </w:rPr>
              <w:t>10:30am – Pastor Lindsay Preaching</w:t>
            </w:r>
          </w:p>
          <w:p w14:paraId="02BD3815" w14:textId="77777777" w:rsidR="00530C41" w:rsidRDefault="00530C41" w:rsidP="00530C4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301D287D" w14:textId="1B3078B6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C187220" w14:textId="3103EB39" w:rsidR="002313FD" w:rsidRDefault="003E4DFE" w:rsidP="00530C41">
            <w:pPr>
              <w:rPr>
                <w:color w:val="auto"/>
              </w:rPr>
            </w:pPr>
            <w:r>
              <w:rPr>
                <w:color w:val="auto"/>
              </w:rPr>
              <w:t>10:00am – Sen</w:t>
            </w:r>
            <w:r w:rsidR="002313FD">
              <w:rPr>
                <w:color w:val="auto"/>
              </w:rPr>
              <w:t>ior</w:t>
            </w:r>
            <w:r w:rsidR="006C7C88">
              <w:rPr>
                <w:color w:val="auto"/>
              </w:rPr>
              <w:t>’</w:t>
            </w:r>
            <w:r w:rsidR="002313FD">
              <w:rPr>
                <w:color w:val="auto"/>
              </w:rPr>
              <w:t xml:space="preserve">s </w:t>
            </w:r>
            <w:r w:rsidR="006C7C88">
              <w:rPr>
                <w:color w:val="auto"/>
              </w:rPr>
              <w:t>Social Club</w:t>
            </w:r>
          </w:p>
          <w:p w14:paraId="69A7195A" w14:textId="6149ED10" w:rsidR="00530C41" w:rsidRDefault="003E4DFE" w:rsidP="00530C41">
            <w:r w:rsidRPr="008C493A">
              <w:rPr>
                <w:color w:val="auto"/>
              </w:rPr>
              <w:t>7:00pm – CPT Executive Meeting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9B7AF53" w14:textId="77777777" w:rsidR="00C862AD" w:rsidRPr="006A5992" w:rsidRDefault="00C862AD" w:rsidP="00C862AD">
            <w:pPr>
              <w:rPr>
                <w:color w:val="auto"/>
              </w:rPr>
            </w:pPr>
            <w:r w:rsidRPr="006A5992">
              <w:rPr>
                <w:color w:val="auto"/>
              </w:rPr>
              <w:t xml:space="preserve">10am – Practical Living on </w:t>
            </w:r>
            <w:proofErr w:type="spellStart"/>
            <w:r w:rsidRPr="006A5992">
              <w:rPr>
                <w:color w:val="auto"/>
              </w:rPr>
              <w:t>Youtube</w:t>
            </w:r>
            <w:proofErr w:type="spellEnd"/>
          </w:p>
          <w:p w14:paraId="4A848FA6" w14:textId="56CDC670" w:rsidR="00530C41" w:rsidRDefault="00C862AD" w:rsidP="00C862AD">
            <w:r w:rsidRPr="006A5992">
              <w:rPr>
                <w:color w:val="auto"/>
              </w:rPr>
              <w:t>7pm – Life Lessons in person and on Zoom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723D853" w14:textId="2E0CA1FB" w:rsidR="00FC54D6" w:rsidRDefault="00FC54D6" w:rsidP="00530C41">
            <w:pPr>
              <w:rPr>
                <w:color w:val="auto"/>
              </w:rPr>
            </w:pPr>
            <w:r>
              <w:rPr>
                <w:color w:val="auto"/>
              </w:rPr>
              <w:t>10:00am – Grief Share</w:t>
            </w:r>
          </w:p>
          <w:p w14:paraId="5A87BA1B" w14:textId="11F20BD5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3FB7FBE" w14:textId="4D024FAF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2605F03" w14:textId="30C2096C" w:rsidR="00530C41" w:rsidRDefault="00530C41" w:rsidP="00530C41"/>
        </w:tc>
      </w:tr>
      <w:tr w:rsidR="001035A9" w14:paraId="297BABBF" w14:textId="77777777" w:rsidTr="000257C1">
        <w:trPr>
          <w:trHeight w:val="565"/>
        </w:trPr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499417BE" w14:textId="05CE567C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 w:rsidR="005D4520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515FBA13" w14:textId="2B65350E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 w:rsidR="005D4520"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07253E0" w14:textId="7D165D49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 w:rsidR="005D4520"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1D08A493" w14:textId="195A267F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 w:rsidR="005D4520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F9E59F7" w14:textId="7C4E71AD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 w:rsidR="005D4520"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8EE4C46" w14:textId="1161B6AD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 w:rsidR="005D4520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58F0D080" w14:textId="499AC96F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 w:rsidR="005D4520">
              <w:rPr>
                <w:noProof/>
              </w:rPr>
              <w:t>26</w:t>
            </w:r>
            <w:r>
              <w:fldChar w:fldCharType="end"/>
            </w:r>
          </w:p>
        </w:tc>
      </w:tr>
      <w:tr w:rsidR="00530C41" w14:paraId="728A78C6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B77FBBA" w14:textId="77777777" w:rsidR="00C029FA" w:rsidRDefault="00C029FA" w:rsidP="00C029FA">
            <w:pPr>
              <w:rPr>
                <w:color w:val="auto"/>
              </w:rPr>
            </w:pPr>
            <w:r>
              <w:rPr>
                <w:color w:val="auto"/>
              </w:rPr>
              <w:t>10:30am – Pastor Lindsay Preaching</w:t>
            </w:r>
          </w:p>
          <w:p w14:paraId="087891C9" w14:textId="77777777" w:rsidR="00530C41" w:rsidRDefault="00530C41" w:rsidP="00530C4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47D85DE" w14:textId="5C2244D7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E8551D1" w14:textId="29B7CABE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F675BB1" w14:textId="77777777" w:rsidR="00C862AD" w:rsidRPr="006A5992" w:rsidRDefault="00C862AD" w:rsidP="00C862AD">
            <w:pPr>
              <w:rPr>
                <w:color w:val="auto"/>
              </w:rPr>
            </w:pPr>
            <w:r w:rsidRPr="006A5992">
              <w:rPr>
                <w:color w:val="auto"/>
              </w:rPr>
              <w:t xml:space="preserve">10am – Practical Living on </w:t>
            </w:r>
            <w:proofErr w:type="spellStart"/>
            <w:r w:rsidRPr="006A5992">
              <w:rPr>
                <w:color w:val="auto"/>
              </w:rPr>
              <w:t>Youtube</w:t>
            </w:r>
            <w:proofErr w:type="spellEnd"/>
          </w:p>
          <w:p w14:paraId="4BA0934B" w14:textId="1B3589BE" w:rsidR="00530C41" w:rsidRDefault="00C862AD" w:rsidP="00C862AD">
            <w:r w:rsidRPr="006A5992">
              <w:rPr>
                <w:color w:val="auto"/>
              </w:rPr>
              <w:t>7pm – Life Lessons in person and on Zoom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5AEEE08" w14:textId="77777777" w:rsidR="00FC54D6" w:rsidRDefault="00FC54D6" w:rsidP="00FC54D6">
            <w:pPr>
              <w:rPr>
                <w:color w:val="auto"/>
              </w:rPr>
            </w:pPr>
            <w:r>
              <w:rPr>
                <w:color w:val="auto"/>
              </w:rPr>
              <w:t>10:00am – Grief Share</w:t>
            </w:r>
          </w:p>
          <w:p w14:paraId="6A3F9250" w14:textId="66A105BE" w:rsidR="00530C41" w:rsidRDefault="00A9209B" w:rsidP="00530C41">
            <w:r w:rsidRPr="008C493A">
              <w:rPr>
                <w:color w:val="auto"/>
              </w:rPr>
              <w:t xml:space="preserve">7:00pm – </w:t>
            </w:r>
            <w:r>
              <w:rPr>
                <w:color w:val="auto"/>
              </w:rPr>
              <w:t>Young Couples Small Group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3DD00C0" w14:textId="77777777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1277D99" w14:textId="0B5FA7F5" w:rsidR="00C862AD" w:rsidRDefault="00C862AD" w:rsidP="00C862AD">
            <w:pPr>
              <w:rPr>
                <w:color w:val="auto"/>
              </w:rPr>
            </w:pPr>
            <w:r>
              <w:rPr>
                <w:color w:val="auto"/>
              </w:rPr>
              <w:t>8:00am – Fellowship Breakfast</w:t>
            </w:r>
          </w:p>
          <w:p w14:paraId="707278A0" w14:textId="31B8CF2F" w:rsidR="00530C41" w:rsidRDefault="00530C41" w:rsidP="00530C41"/>
        </w:tc>
      </w:tr>
      <w:tr w:rsidR="00530C41" w14:paraId="18935AEF" w14:textId="77777777" w:rsidTr="000257C1">
        <w:trPr>
          <w:trHeight w:val="585"/>
        </w:trPr>
        <w:tc>
          <w:tcPr>
            <w:tcW w:w="715" w:type="pct"/>
            <w:tcBorders>
              <w:bottom w:val="nil"/>
            </w:tcBorders>
          </w:tcPr>
          <w:p w14:paraId="45483E70" w14:textId="38AF8EEA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 w:rsidR="005D4520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 w:rsidR="005D4520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 w:rsidR="005D452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7F9027EC" w14:textId="0B7FF417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 w:rsidR="005D452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 w:rsidR="005D452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85895C0" w14:textId="2B0EC3A9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 w:rsidR="005D4520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975BAE5" w14:textId="4EDB7604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5D4520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5D4520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5D4520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 w:rsidR="005D4520"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48FBC5C" w14:textId="42224F0A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5D4520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5D4520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5D452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939CEBD" w14:textId="6A696BBF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5D452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5D452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9BD2723" w14:textId="66CDD1BF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 w:rsidR="005D452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5D452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5D452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5D4520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D4520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</w:tr>
      <w:tr w:rsidR="00530C41" w14:paraId="0341019A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49C03A6B" w14:textId="4FC47835" w:rsidR="00C029FA" w:rsidRDefault="00C029FA" w:rsidP="00C029FA">
            <w:pPr>
              <w:rPr>
                <w:color w:val="auto"/>
              </w:rPr>
            </w:pPr>
            <w:r>
              <w:rPr>
                <w:color w:val="auto"/>
              </w:rPr>
              <w:t>10:30am – Pastor David Preaching</w:t>
            </w:r>
          </w:p>
          <w:p w14:paraId="3CD9CA0E" w14:textId="14592200" w:rsidR="00C029FA" w:rsidRDefault="00C029FA" w:rsidP="00C029FA">
            <w:pPr>
              <w:rPr>
                <w:color w:val="auto"/>
              </w:rPr>
            </w:pPr>
            <w:r>
              <w:rPr>
                <w:color w:val="auto"/>
              </w:rPr>
              <w:t>12:15pm - Potluck</w:t>
            </w:r>
          </w:p>
          <w:p w14:paraId="681447E8" w14:textId="77777777" w:rsidR="00530C41" w:rsidRDefault="00530C41" w:rsidP="00530C4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6D177B40" w14:textId="0AF3364F" w:rsidR="00530C41" w:rsidRPr="00885B88" w:rsidRDefault="00530C41" w:rsidP="00530C41">
            <w:pPr>
              <w:rPr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8E03CA3" w14:textId="6136B1DE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DCD34C4" w14:textId="77777777" w:rsidR="00C862AD" w:rsidRPr="006A5992" w:rsidRDefault="00C862AD" w:rsidP="00C862AD">
            <w:pPr>
              <w:rPr>
                <w:color w:val="auto"/>
              </w:rPr>
            </w:pPr>
            <w:r w:rsidRPr="006A5992">
              <w:rPr>
                <w:color w:val="auto"/>
              </w:rPr>
              <w:t xml:space="preserve">10am – Practical Living on </w:t>
            </w:r>
            <w:proofErr w:type="spellStart"/>
            <w:r w:rsidRPr="006A5992">
              <w:rPr>
                <w:color w:val="auto"/>
              </w:rPr>
              <w:t>Youtube</w:t>
            </w:r>
            <w:proofErr w:type="spellEnd"/>
          </w:p>
          <w:p w14:paraId="0D8312C2" w14:textId="646DFFAB" w:rsidR="00530C41" w:rsidRDefault="00C862AD" w:rsidP="00C862AD">
            <w:r w:rsidRPr="006A5992">
              <w:rPr>
                <w:color w:val="auto"/>
              </w:rPr>
              <w:t>7pm – Life Lessons in person and on Zoom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8735246" w14:textId="07E8A80F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B28314D" w14:textId="2DBF55BB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FF84A23" w14:textId="038406C5" w:rsidR="00530C41" w:rsidRDefault="00530C41" w:rsidP="00530C41"/>
        </w:tc>
      </w:tr>
    </w:tbl>
    <w:p w14:paraId="1B733DCA" w14:textId="4A85D354" w:rsidR="00F8354F" w:rsidRDefault="00F8354F" w:rsidP="00C94EE3">
      <w:pPr>
        <w:pStyle w:val="NoSpacing"/>
      </w:pPr>
    </w:p>
    <w:sectPr w:rsidR="00F8354F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9BAE" w14:textId="77777777" w:rsidR="00355660" w:rsidRDefault="00355660">
      <w:pPr>
        <w:spacing w:before="0" w:after="0"/>
      </w:pPr>
      <w:r>
        <w:separator/>
      </w:r>
    </w:p>
  </w:endnote>
  <w:endnote w:type="continuationSeparator" w:id="0">
    <w:p w14:paraId="4A3B680B" w14:textId="77777777" w:rsidR="00355660" w:rsidRDefault="003556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51E4" w14:textId="77777777" w:rsidR="00355660" w:rsidRDefault="00355660">
      <w:pPr>
        <w:spacing w:before="0" w:after="0"/>
      </w:pPr>
      <w:r>
        <w:separator/>
      </w:r>
    </w:p>
  </w:footnote>
  <w:footnote w:type="continuationSeparator" w:id="0">
    <w:p w14:paraId="42A0F60E" w14:textId="77777777" w:rsidR="00355660" w:rsidRDefault="0035566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026-09-30"/>
    <w:docVar w:name="MonthStart" w:val="2026-09-01"/>
  </w:docVars>
  <w:rsids>
    <w:rsidRoot w:val="00DB5F3E"/>
    <w:rsid w:val="00024783"/>
    <w:rsid w:val="000257C1"/>
    <w:rsid w:val="00041862"/>
    <w:rsid w:val="00056C0B"/>
    <w:rsid w:val="000958A4"/>
    <w:rsid w:val="001035A9"/>
    <w:rsid w:val="001A4151"/>
    <w:rsid w:val="001B5B32"/>
    <w:rsid w:val="001D3A50"/>
    <w:rsid w:val="001E5A18"/>
    <w:rsid w:val="00210ECB"/>
    <w:rsid w:val="002313FD"/>
    <w:rsid w:val="00262469"/>
    <w:rsid w:val="00272CD6"/>
    <w:rsid w:val="00275D12"/>
    <w:rsid w:val="002E24F1"/>
    <w:rsid w:val="00355660"/>
    <w:rsid w:val="003B46B4"/>
    <w:rsid w:val="003E4DFE"/>
    <w:rsid w:val="003F5669"/>
    <w:rsid w:val="004836BE"/>
    <w:rsid w:val="00486FAF"/>
    <w:rsid w:val="00530C41"/>
    <w:rsid w:val="00532D2F"/>
    <w:rsid w:val="005934D0"/>
    <w:rsid w:val="005D4520"/>
    <w:rsid w:val="006C7C88"/>
    <w:rsid w:val="006D69BC"/>
    <w:rsid w:val="006F0AAF"/>
    <w:rsid w:val="00757355"/>
    <w:rsid w:val="007C617F"/>
    <w:rsid w:val="007D0B2E"/>
    <w:rsid w:val="007F20A4"/>
    <w:rsid w:val="007F7A5D"/>
    <w:rsid w:val="00804FC2"/>
    <w:rsid w:val="00840A34"/>
    <w:rsid w:val="00885B88"/>
    <w:rsid w:val="008F5652"/>
    <w:rsid w:val="009262F7"/>
    <w:rsid w:val="00935BE2"/>
    <w:rsid w:val="00950E50"/>
    <w:rsid w:val="00A03BF5"/>
    <w:rsid w:val="00A630B8"/>
    <w:rsid w:val="00A861E9"/>
    <w:rsid w:val="00A9209B"/>
    <w:rsid w:val="00AA083E"/>
    <w:rsid w:val="00AC0242"/>
    <w:rsid w:val="00B50AB4"/>
    <w:rsid w:val="00B66CAE"/>
    <w:rsid w:val="00B74FF0"/>
    <w:rsid w:val="00B936C4"/>
    <w:rsid w:val="00BB2146"/>
    <w:rsid w:val="00BD31F6"/>
    <w:rsid w:val="00BE55EB"/>
    <w:rsid w:val="00C029FA"/>
    <w:rsid w:val="00C3787C"/>
    <w:rsid w:val="00C51429"/>
    <w:rsid w:val="00C5583E"/>
    <w:rsid w:val="00C57085"/>
    <w:rsid w:val="00C862AD"/>
    <w:rsid w:val="00C93FA7"/>
    <w:rsid w:val="00C94EE3"/>
    <w:rsid w:val="00CA55EB"/>
    <w:rsid w:val="00CD421D"/>
    <w:rsid w:val="00D449E0"/>
    <w:rsid w:val="00DB5F3E"/>
    <w:rsid w:val="00DE538E"/>
    <w:rsid w:val="00E11FE4"/>
    <w:rsid w:val="00E34F29"/>
    <w:rsid w:val="00E6043F"/>
    <w:rsid w:val="00E651D9"/>
    <w:rsid w:val="00EA11E4"/>
    <w:rsid w:val="00EA45F5"/>
    <w:rsid w:val="00EC45C5"/>
    <w:rsid w:val="00F0731E"/>
    <w:rsid w:val="00F3592B"/>
    <w:rsid w:val="00F8354F"/>
    <w:rsid w:val="00F941D1"/>
    <w:rsid w:val="00FA082A"/>
    <w:rsid w:val="00FB0946"/>
    <w:rsid w:val="00FC54D6"/>
    <w:rsid w:val="00FD5DAE"/>
    <w:rsid w:val="00FE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605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AB4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AB4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0AB4"/>
  </w:style>
  <w:style w:type="paragraph" w:styleId="ListParagraph">
    <w:name w:val="List Paragraph"/>
    <w:basedOn w:val="Normal"/>
    <w:uiPriority w:val="13"/>
    <w:unhideWhenUsed/>
    <w:qFormat/>
    <w:rsid w:val="00E34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en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EE4147591A440BB74A5FBFFDE55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2A1D7-7239-4F35-9F93-7E7B8FD0F13E}"/>
      </w:docPartPr>
      <w:docPartBody>
        <w:p w:rsidR="00B676AF" w:rsidRDefault="00AA7C6E">
          <w:pPr>
            <w:pStyle w:val="B9EE4147591A440BB74A5FBFFDE55195"/>
          </w:pPr>
          <w:r>
            <w:t>Sunday</w:t>
          </w:r>
        </w:p>
      </w:docPartBody>
    </w:docPart>
    <w:docPart>
      <w:docPartPr>
        <w:name w:val="2E2FD8C1172343E39CDF680E31670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19EB-75E9-4451-84C4-FEB097695E98}"/>
      </w:docPartPr>
      <w:docPartBody>
        <w:p w:rsidR="00B676AF" w:rsidRDefault="00AA7C6E">
          <w:pPr>
            <w:pStyle w:val="2E2FD8C1172343E39CDF680E31670085"/>
          </w:pPr>
          <w:r>
            <w:t>Monday</w:t>
          </w:r>
        </w:p>
      </w:docPartBody>
    </w:docPart>
    <w:docPart>
      <w:docPartPr>
        <w:name w:val="F73A373938C4468886CE62FD6D72D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724D0-75FD-4F04-B222-A3AA8BF641CF}"/>
      </w:docPartPr>
      <w:docPartBody>
        <w:p w:rsidR="00B676AF" w:rsidRDefault="00AA7C6E">
          <w:pPr>
            <w:pStyle w:val="F73A373938C4468886CE62FD6D72DF86"/>
          </w:pPr>
          <w:r>
            <w:t>Tuesday</w:t>
          </w:r>
        </w:p>
      </w:docPartBody>
    </w:docPart>
    <w:docPart>
      <w:docPartPr>
        <w:name w:val="9935D055048642EA8DCFB3DB7F0D8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268BB-55DD-41EB-BEAA-E906F86FE9F4}"/>
      </w:docPartPr>
      <w:docPartBody>
        <w:p w:rsidR="00B676AF" w:rsidRDefault="00AA7C6E">
          <w:pPr>
            <w:pStyle w:val="9935D055048642EA8DCFB3DB7F0D8A9E"/>
          </w:pPr>
          <w:r>
            <w:t>Wednesday</w:t>
          </w:r>
        </w:p>
      </w:docPartBody>
    </w:docPart>
    <w:docPart>
      <w:docPartPr>
        <w:name w:val="9699C8AE93004560B1B196C4BA8B7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2E160-8EDE-4FE0-BCEA-946484875E9D}"/>
      </w:docPartPr>
      <w:docPartBody>
        <w:p w:rsidR="00B676AF" w:rsidRDefault="00AA7C6E">
          <w:pPr>
            <w:pStyle w:val="9699C8AE93004560B1B196C4BA8B7B96"/>
          </w:pPr>
          <w:r>
            <w:t>Thursday</w:t>
          </w:r>
        </w:p>
      </w:docPartBody>
    </w:docPart>
    <w:docPart>
      <w:docPartPr>
        <w:name w:val="79994E603ECA4701889776634EB2D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1B3E7-B745-4A5D-9DBA-1EF12399D9F8}"/>
      </w:docPartPr>
      <w:docPartBody>
        <w:p w:rsidR="00B676AF" w:rsidRDefault="00AA7C6E">
          <w:pPr>
            <w:pStyle w:val="79994E603ECA4701889776634EB2DF5F"/>
          </w:pPr>
          <w:r>
            <w:t>Friday</w:t>
          </w:r>
        </w:p>
      </w:docPartBody>
    </w:docPart>
    <w:docPart>
      <w:docPartPr>
        <w:name w:val="8AFFED2D2288469EA539578720082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CA13D-9B42-40FD-8229-50CB80E35B1A}"/>
      </w:docPartPr>
      <w:docPartBody>
        <w:p w:rsidR="00B676AF" w:rsidRDefault="00AA7C6E">
          <w:pPr>
            <w:pStyle w:val="8AFFED2D2288469EA539578720082A28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38"/>
    <w:rsid w:val="00026F1A"/>
    <w:rsid w:val="0017092A"/>
    <w:rsid w:val="003F0E5D"/>
    <w:rsid w:val="00404F43"/>
    <w:rsid w:val="0056387B"/>
    <w:rsid w:val="005A62E7"/>
    <w:rsid w:val="006B35DC"/>
    <w:rsid w:val="00810DFE"/>
    <w:rsid w:val="00841002"/>
    <w:rsid w:val="008F13C3"/>
    <w:rsid w:val="008F2E16"/>
    <w:rsid w:val="009262F7"/>
    <w:rsid w:val="00AA7C6E"/>
    <w:rsid w:val="00AC0242"/>
    <w:rsid w:val="00AD55AC"/>
    <w:rsid w:val="00B54E68"/>
    <w:rsid w:val="00B66CAE"/>
    <w:rsid w:val="00B676AF"/>
    <w:rsid w:val="00BB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9EE4147591A440BB74A5FBFFDE55195">
    <w:name w:val="B9EE4147591A440BB74A5FBFFDE55195"/>
  </w:style>
  <w:style w:type="paragraph" w:customStyle="1" w:styleId="2E2FD8C1172343E39CDF680E31670085">
    <w:name w:val="2E2FD8C1172343E39CDF680E31670085"/>
  </w:style>
  <w:style w:type="paragraph" w:customStyle="1" w:styleId="F73A373938C4468886CE62FD6D72DF86">
    <w:name w:val="F73A373938C4468886CE62FD6D72DF86"/>
  </w:style>
  <w:style w:type="paragraph" w:customStyle="1" w:styleId="9935D055048642EA8DCFB3DB7F0D8A9E">
    <w:name w:val="9935D055048642EA8DCFB3DB7F0D8A9E"/>
  </w:style>
  <w:style w:type="paragraph" w:customStyle="1" w:styleId="9699C8AE93004560B1B196C4BA8B7B96">
    <w:name w:val="9699C8AE93004560B1B196C4BA8B7B96"/>
  </w:style>
  <w:style w:type="paragraph" w:customStyle="1" w:styleId="79994E603ECA4701889776634EB2DF5F">
    <w:name w:val="79994E603ECA4701889776634EB2DF5F"/>
  </w:style>
  <w:style w:type="paragraph" w:customStyle="1" w:styleId="8AFFED2D2288469EA539578720082A28">
    <w:name w:val="8AFFED2D2288469EA539578720082A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D1BCF-F497-4766-B325-263CF637D5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39082815-1C73-46E8-8EAE-5E5A0D33A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617B6A-FCF3-4556-BCD3-8DD394E22A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BA4C2F-234B-4111-BDA4-7D308DEB5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2026-08-26T13:45:00Z</dcterms:created>
  <dcterms:modified xsi:type="dcterms:W3CDTF">2026-08-28T17:43:00Z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