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PlainTable4"/>
        <w:tblW w:w="5000" w:type="pct"/>
        <w:tblBorders>
          <w:top w:val="single" w:sz="8" w:space="0" w:color="BFBFBF" w:themeColor="background1" w:themeShade="BF"/>
          <w:bottom w:val="single" w:sz="8" w:space="0" w:color="BFBFBF" w:themeColor="background1" w:themeShade="BF"/>
        </w:tblBorders>
        <w:tblCellMar>
          <w:left w:w="115" w:type="dxa"/>
          <w:right w:w="115" w:type="dxa"/>
        </w:tblCellMar>
        <w:tblLook w:val="0620" w:firstRow="1" w:lastRow="0" w:firstColumn="0" w:lastColumn="0" w:noHBand="1" w:noVBand="1"/>
        <w:tblCaption w:val="Layout table"/>
      </w:tblPr>
      <w:tblGrid>
        <w:gridCol w:w="11900"/>
        <w:gridCol w:w="2500"/>
      </w:tblGrid>
      <w:tr w:rsidR="00F8354F" w14:paraId="79788253" w14:textId="77777777" w:rsidTr="00EA11E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1368"/>
        </w:trPr>
        <w:tc>
          <w:tcPr>
            <w:tcW w:w="4132" w:type="pct"/>
            <w:tcBorders>
              <w:bottom w:val="single" w:sz="8" w:space="0" w:color="BFBFBF" w:themeColor="background1" w:themeShade="BF"/>
            </w:tcBorders>
          </w:tcPr>
          <w:p w14:paraId="1429C221" w14:textId="4FB1122F" w:rsidR="00F8354F" w:rsidRDefault="00DB5F3E">
            <w:pPr>
              <w:pStyle w:val="Month"/>
              <w:spacing w:after="40"/>
            </w:pPr>
            <w:r w:rsidRPr="002346C8">
              <w:rPr>
                <w:color w:val="595959" w:themeColor="text1" w:themeTint="A6"/>
              </w:rPr>
              <w:t xml:space="preserve">CPT Monthly </w:t>
            </w:r>
            <w:r w:rsidR="009E54F6">
              <w:t>Novem</w:t>
            </w:r>
            <w:r w:rsidR="005D4520">
              <w:t>ber</w:t>
            </w:r>
          </w:p>
        </w:tc>
        <w:tc>
          <w:tcPr>
            <w:tcW w:w="868" w:type="pct"/>
            <w:tcBorders>
              <w:bottom w:val="single" w:sz="8" w:space="0" w:color="BFBFBF" w:themeColor="background1" w:themeShade="BF"/>
            </w:tcBorders>
            <w:tcMar>
              <w:right w:w="0" w:type="dxa"/>
            </w:tcMar>
          </w:tcPr>
          <w:p w14:paraId="21093665" w14:textId="611C4BC2" w:rsidR="00F8354F" w:rsidRDefault="00530C41">
            <w:pPr>
              <w:pStyle w:val="Year"/>
              <w:spacing w:after="40"/>
            </w:pPr>
            <w:r>
              <w:t>202</w:t>
            </w:r>
            <w:r w:rsidR="007C617F">
              <w:t>6</w:t>
            </w:r>
          </w:p>
        </w:tc>
      </w:tr>
      <w:tr w:rsidR="00F8354F" w14:paraId="03142EA3" w14:textId="77777777" w:rsidTr="00EA11E4">
        <w:tc>
          <w:tcPr>
            <w:tcW w:w="4132" w:type="pct"/>
            <w:tcBorders>
              <w:top w:val="single" w:sz="8" w:space="0" w:color="BFBFBF" w:themeColor="background1" w:themeShade="BF"/>
              <w:bottom w:val="nil"/>
            </w:tcBorders>
          </w:tcPr>
          <w:p w14:paraId="1F2CAEDA" w14:textId="77777777" w:rsidR="00F8354F" w:rsidRDefault="00F8354F">
            <w:pPr>
              <w:pStyle w:val="NoSpacing"/>
            </w:pPr>
          </w:p>
        </w:tc>
        <w:tc>
          <w:tcPr>
            <w:tcW w:w="868" w:type="pct"/>
            <w:tcBorders>
              <w:top w:val="single" w:sz="8" w:space="0" w:color="BFBFBF" w:themeColor="background1" w:themeShade="BF"/>
              <w:bottom w:val="nil"/>
            </w:tcBorders>
          </w:tcPr>
          <w:p w14:paraId="103CAF0D" w14:textId="77777777" w:rsidR="00F8354F" w:rsidRDefault="00F8354F">
            <w:pPr>
              <w:pStyle w:val="NoSpacing"/>
            </w:pPr>
          </w:p>
        </w:tc>
      </w:tr>
    </w:tbl>
    <w:tbl>
      <w:tblPr>
        <w:tblStyle w:val="TableCalendar"/>
        <w:tblW w:w="5091" w:type="pct"/>
        <w:tblBorders>
          <w:insideH w:val="single" w:sz="4" w:space="0" w:color="BFBFBF" w:themeColor="background1" w:themeShade="BF"/>
        </w:tblBorders>
        <w:tblLook w:val="0420" w:firstRow="1" w:lastRow="0" w:firstColumn="0" w:lastColumn="0" w:noHBand="0" w:noVBand="1"/>
        <w:tblCaption w:val="Layout table"/>
      </w:tblPr>
      <w:tblGrid>
        <w:gridCol w:w="2096"/>
        <w:gridCol w:w="2096"/>
        <w:gridCol w:w="2092"/>
        <w:gridCol w:w="2092"/>
        <w:gridCol w:w="2092"/>
        <w:gridCol w:w="2092"/>
        <w:gridCol w:w="2092"/>
      </w:tblGrid>
      <w:tr w:rsidR="00C94EE3" w14:paraId="6538706E" w14:textId="77777777" w:rsidTr="000257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3"/>
        </w:trPr>
        <w:tc>
          <w:tcPr>
            <w:tcW w:w="715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384DDD6F" w14:textId="77777777" w:rsidR="00F8354F" w:rsidRDefault="00000000">
            <w:pPr>
              <w:pStyle w:val="Days"/>
            </w:pPr>
            <w:sdt>
              <w:sdtPr>
                <w:id w:val="-1778867687"/>
                <w:placeholder>
                  <w:docPart w:val="B9EE4147591A440BB74A5FBFFDE55195"/>
                </w:placeholder>
                <w:temporary/>
                <w:showingPlcHdr/>
                <w15:appearance w15:val="hidden"/>
              </w:sdtPr>
              <w:sdtContent>
                <w:r w:rsidR="00804FC2">
                  <w:t>Sunday</w:t>
                </w:r>
              </w:sdtContent>
            </w:sdt>
          </w:p>
        </w:tc>
        <w:tc>
          <w:tcPr>
            <w:tcW w:w="715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1E34CA57" w14:textId="77777777" w:rsidR="00F8354F" w:rsidRDefault="00000000">
            <w:pPr>
              <w:pStyle w:val="Days"/>
            </w:pPr>
            <w:sdt>
              <w:sdtPr>
                <w:id w:val="-1020851123"/>
                <w:placeholder>
                  <w:docPart w:val="2E2FD8C1172343E39CDF680E31670085"/>
                </w:placeholder>
                <w:temporary/>
                <w:showingPlcHdr/>
                <w15:appearance w15:val="hidden"/>
              </w:sdtPr>
              <w:sdtContent>
                <w:r w:rsidR="00804FC2">
                  <w:t>Monday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6A431C02" w14:textId="77777777" w:rsidR="00F8354F" w:rsidRDefault="00000000">
            <w:pPr>
              <w:pStyle w:val="Days"/>
            </w:pPr>
            <w:sdt>
              <w:sdtPr>
                <w:id w:val="1121034790"/>
                <w:placeholder>
                  <w:docPart w:val="F73A373938C4468886CE62FD6D72DF86"/>
                </w:placeholder>
                <w:temporary/>
                <w:showingPlcHdr/>
                <w15:appearance w15:val="hidden"/>
              </w:sdtPr>
              <w:sdtContent>
                <w:r w:rsidR="00804FC2">
                  <w:t>Tuesday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2B965F9B" w14:textId="77777777" w:rsidR="00F8354F" w:rsidRDefault="00000000">
            <w:pPr>
              <w:pStyle w:val="Days"/>
            </w:pPr>
            <w:sdt>
              <w:sdtPr>
                <w:id w:val="-328132386"/>
                <w:placeholder>
                  <w:docPart w:val="9935D055048642EA8DCFB3DB7F0D8A9E"/>
                </w:placeholder>
                <w:temporary/>
                <w:showingPlcHdr/>
                <w15:appearance w15:val="hidden"/>
              </w:sdtPr>
              <w:sdtContent>
                <w:r w:rsidR="00804FC2">
                  <w:t>Wednesday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42DE7FD8" w14:textId="77777777" w:rsidR="00F8354F" w:rsidRDefault="00000000">
            <w:pPr>
              <w:pStyle w:val="Days"/>
            </w:pPr>
            <w:sdt>
              <w:sdtPr>
                <w:id w:val="1241452743"/>
                <w:placeholder>
                  <w:docPart w:val="9699C8AE93004560B1B196C4BA8B7B96"/>
                </w:placeholder>
                <w:temporary/>
                <w:showingPlcHdr/>
                <w15:appearance w15:val="hidden"/>
              </w:sdtPr>
              <w:sdtContent>
                <w:r w:rsidR="00804FC2">
                  <w:t>Thursday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326BA6" w:themeFill="text2" w:themeFillShade="BF"/>
          </w:tcPr>
          <w:p w14:paraId="6CDB66B2" w14:textId="77777777" w:rsidR="00F8354F" w:rsidRDefault="00000000">
            <w:pPr>
              <w:pStyle w:val="Days"/>
            </w:pPr>
            <w:sdt>
              <w:sdtPr>
                <w:id w:val="-65336403"/>
                <w:placeholder>
                  <w:docPart w:val="79994E603ECA4701889776634EB2DF5F"/>
                </w:placeholder>
                <w:temporary/>
                <w:showingPlcHdr/>
                <w15:appearance w15:val="hidden"/>
              </w:sdtPr>
              <w:sdtContent>
                <w:r w:rsidR="00804FC2">
                  <w:t>Friday</w:t>
                </w:r>
              </w:sdtContent>
            </w:sdt>
          </w:p>
        </w:tc>
        <w:tc>
          <w:tcPr>
            <w:tcW w:w="714" w:type="pct"/>
            <w:tcBorders>
              <w:bottom w:val="single" w:sz="4" w:space="0" w:color="BFBFBF" w:themeColor="background1" w:themeShade="BF"/>
            </w:tcBorders>
            <w:shd w:val="clear" w:color="auto" w:fill="595959" w:themeFill="text1" w:themeFillTint="A6"/>
          </w:tcPr>
          <w:p w14:paraId="37FFA3B7" w14:textId="77777777" w:rsidR="00F8354F" w:rsidRDefault="00000000">
            <w:pPr>
              <w:pStyle w:val="Days"/>
            </w:pPr>
            <w:sdt>
              <w:sdtPr>
                <w:id w:val="825547652"/>
                <w:placeholder>
                  <w:docPart w:val="8AFFED2D2288469EA539578720082A28"/>
                </w:placeholder>
                <w:temporary/>
                <w:showingPlcHdr/>
                <w15:appearance w15:val="hidden"/>
              </w:sdtPr>
              <w:sdtContent>
                <w:r w:rsidR="00804FC2">
                  <w:t>Saturday</w:t>
                </w:r>
              </w:sdtContent>
            </w:sdt>
          </w:p>
        </w:tc>
      </w:tr>
      <w:tr w:rsidR="00C94EE3" w14:paraId="61665FC4" w14:textId="77777777" w:rsidTr="000257C1">
        <w:trPr>
          <w:trHeight w:val="565"/>
        </w:trPr>
        <w:tc>
          <w:tcPr>
            <w:tcW w:w="715" w:type="pct"/>
            <w:tcBorders>
              <w:bottom w:val="nil"/>
            </w:tcBorders>
          </w:tcPr>
          <w:p w14:paraId="413E1AB5" w14:textId="7290B4B8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9E54F6">
              <w:instrText>Sunday</w:instrText>
            </w:r>
            <w:r>
              <w:fldChar w:fldCharType="end"/>
            </w:r>
            <w:r>
              <w:instrText xml:space="preserve"> = "Sunday" 1 ""</w:instrText>
            </w:r>
            <w:r>
              <w:fldChar w:fldCharType="separate"/>
            </w:r>
            <w:r w:rsidR="009E54F6"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</w:tcPr>
          <w:p w14:paraId="06935711" w14:textId="7F48C4FC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9E54F6">
              <w:instrText>Sunday</w:instrText>
            </w:r>
            <w:r>
              <w:fldChar w:fldCharType="end"/>
            </w:r>
            <w:r>
              <w:instrText xml:space="preserve"> = "Monday"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 w:rsidR="009E54F6"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 w:rsidR="009E54F6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9E54F6">
              <w:rPr>
                <w:noProof/>
              </w:rPr>
              <w:instrText>2</w:instrText>
            </w:r>
            <w:r>
              <w:fldChar w:fldCharType="end"/>
            </w:r>
            <w:r>
              <w:fldChar w:fldCharType="separate"/>
            </w:r>
            <w:r w:rsidR="009E54F6"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D7FDB53" w14:textId="725E9663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9E54F6">
              <w:instrText>Sunday</w:instrText>
            </w:r>
            <w:r>
              <w:fldChar w:fldCharType="end"/>
            </w:r>
            <w:r>
              <w:instrText xml:space="preserve"> = "Tuesday"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 w:rsidR="009E54F6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 w:rsidR="009E54F6"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9E54F6"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 w:rsidR="009E54F6">
              <w:rPr>
                <w:noProof/>
              </w:rPr>
              <w:t>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0D0DE92E" w14:textId="119C77E8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9E54F6">
              <w:instrText>Sunday</w:instrText>
            </w:r>
            <w:r>
              <w:fldChar w:fldCharType="end"/>
            </w:r>
            <w:r>
              <w:instrText xml:space="preserve"> = "Wednesday"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 w:rsidR="009E54F6"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 w:rsidR="009E54F6"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9E54F6">
              <w:rPr>
                <w:noProof/>
              </w:rPr>
              <w:instrText>4</w:instrText>
            </w:r>
            <w:r>
              <w:fldChar w:fldCharType="end"/>
            </w:r>
            <w:r>
              <w:fldChar w:fldCharType="separate"/>
            </w:r>
            <w:r w:rsidR="009E54F6">
              <w:rPr>
                <w:noProof/>
              </w:rPr>
              <w:t>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69B73E02" w14:textId="5A806504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9E54F6">
              <w:instrText>Sunday</w:instrText>
            </w:r>
            <w:r>
              <w:fldChar w:fldCharType="end"/>
            </w:r>
            <w:r>
              <w:instrText xml:space="preserve">= "Thursday"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 w:rsidR="009E54F6"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 w:rsidR="009E54F6"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9E54F6">
              <w:rPr>
                <w:noProof/>
              </w:rPr>
              <w:instrText>5</w:instrText>
            </w:r>
            <w:r>
              <w:fldChar w:fldCharType="end"/>
            </w:r>
            <w:r>
              <w:fldChar w:fldCharType="separate"/>
            </w:r>
            <w:r w:rsidR="009E54F6">
              <w:rPr>
                <w:noProof/>
              </w:rPr>
              <w:t>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35D2CAB0" w14:textId="1239AB4B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9E54F6">
              <w:instrText>Sunday</w:instrText>
            </w:r>
            <w:r>
              <w:fldChar w:fldCharType="end"/>
            </w:r>
            <w:r>
              <w:instrText xml:space="preserve"> = "Friday"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 w:rsidR="009E54F6"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 w:rsidR="009E54F6">
              <w:rPr>
                <w:noProof/>
              </w:rPr>
              <w:instrText>6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9E54F6">
              <w:rPr>
                <w:noProof/>
              </w:rPr>
              <w:instrText>6</w:instrText>
            </w:r>
            <w:r>
              <w:fldChar w:fldCharType="end"/>
            </w:r>
            <w:r>
              <w:fldChar w:fldCharType="separate"/>
            </w:r>
            <w:r w:rsidR="009E54F6">
              <w:rPr>
                <w:noProof/>
              </w:rPr>
              <w:t>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72B6945B" w14:textId="2B54949F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 w:rsidR="009E54F6">
              <w:instrText>Sunday</w:instrText>
            </w:r>
            <w:r>
              <w:fldChar w:fldCharType="end"/>
            </w:r>
            <w:r>
              <w:instrText xml:space="preserve"> = "Saturday"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=F2 </w:instrText>
            </w:r>
            <w:r>
              <w:fldChar w:fldCharType="separate"/>
            </w:r>
            <w:r w:rsidR="009E54F6">
              <w:rPr>
                <w:noProof/>
              </w:rPr>
              <w:instrText>6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=F2+1 </w:instrText>
            </w:r>
            <w:r>
              <w:fldChar w:fldCharType="separate"/>
            </w:r>
            <w:r w:rsidR="009E54F6">
              <w:rPr>
                <w:noProof/>
              </w:rPr>
              <w:instrText>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9E54F6">
              <w:rPr>
                <w:noProof/>
              </w:rPr>
              <w:instrText>7</w:instrText>
            </w:r>
            <w:r>
              <w:fldChar w:fldCharType="end"/>
            </w:r>
            <w:r>
              <w:fldChar w:fldCharType="separate"/>
            </w:r>
            <w:r w:rsidR="009E54F6">
              <w:rPr>
                <w:noProof/>
              </w:rPr>
              <w:t>7</w:t>
            </w:r>
            <w:r>
              <w:fldChar w:fldCharType="end"/>
            </w:r>
          </w:p>
        </w:tc>
      </w:tr>
      <w:tr w:rsidR="00C94EE3" w14:paraId="60A326B3" w14:textId="77777777" w:rsidTr="000257C1">
        <w:trPr>
          <w:trHeight w:hRule="exact" w:val="1101"/>
        </w:trPr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1BDFC11F" w14:textId="75498CF3" w:rsidR="00E42D0D" w:rsidRPr="00E42D0D" w:rsidRDefault="00E42D0D" w:rsidP="00E42D0D">
            <w:pPr>
              <w:rPr>
                <w:color w:val="auto"/>
              </w:rPr>
            </w:pPr>
            <w:r w:rsidRPr="00E42D0D">
              <w:rPr>
                <w:color w:val="auto"/>
              </w:rPr>
              <w:t>10:30am – Pastor Bobby Preaching</w:t>
            </w:r>
          </w:p>
          <w:p w14:paraId="2F74D405" w14:textId="77777777" w:rsidR="00F8354F" w:rsidRDefault="00F8354F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2FF69A49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289AD86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1C58BE6A" w14:textId="77777777" w:rsidR="00E42D0D" w:rsidRPr="00B63DC9" w:rsidRDefault="00E42D0D" w:rsidP="00E42D0D">
            <w:pPr>
              <w:rPr>
                <w:color w:val="auto"/>
                <w:sz w:val="16"/>
                <w:szCs w:val="16"/>
              </w:rPr>
            </w:pPr>
            <w:r w:rsidRPr="00B63DC9">
              <w:rPr>
                <w:color w:val="auto"/>
                <w:sz w:val="16"/>
                <w:szCs w:val="16"/>
              </w:rPr>
              <w:t xml:space="preserve">10am – Practical Living on </w:t>
            </w:r>
            <w:proofErr w:type="spellStart"/>
            <w:r w:rsidRPr="00B63DC9">
              <w:rPr>
                <w:color w:val="auto"/>
                <w:sz w:val="16"/>
                <w:szCs w:val="16"/>
              </w:rPr>
              <w:t>Youtube</w:t>
            </w:r>
            <w:proofErr w:type="spellEnd"/>
          </w:p>
          <w:p w14:paraId="138DAE1F" w14:textId="77777777" w:rsidR="00E42D0D" w:rsidRPr="00B63DC9" w:rsidRDefault="00E42D0D" w:rsidP="00E42D0D">
            <w:pPr>
              <w:rPr>
                <w:color w:val="auto"/>
                <w:sz w:val="16"/>
                <w:szCs w:val="16"/>
              </w:rPr>
            </w:pPr>
            <w:r w:rsidRPr="00B63DC9">
              <w:rPr>
                <w:color w:val="auto"/>
                <w:sz w:val="16"/>
                <w:szCs w:val="16"/>
              </w:rPr>
              <w:t>7pm – Life Lessons in person and on Zoom</w:t>
            </w:r>
          </w:p>
          <w:p w14:paraId="16D2C0B4" w14:textId="3D5D84EC" w:rsidR="00F8354F" w:rsidRDefault="00E42D0D" w:rsidP="00E42D0D">
            <w:r w:rsidRPr="00B63DC9">
              <w:rPr>
                <w:color w:val="auto"/>
                <w:sz w:val="16"/>
                <w:szCs w:val="16"/>
              </w:rPr>
              <w:t>7pm – First Steps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BF5F493" w14:textId="77777777" w:rsidR="00E42D0D" w:rsidRPr="00E42D0D" w:rsidRDefault="00E42D0D" w:rsidP="00E42D0D">
            <w:pPr>
              <w:rPr>
                <w:color w:val="auto"/>
                <w:sz w:val="15"/>
                <w:szCs w:val="15"/>
              </w:rPr>
            </w:pPr>
            <w:r w:rsidRPr="00E42D0D">
              <w:rPr>
                <w:color w:val="auto"/>
                <w:sz w:val="15"/>
                <w:szCs w:val="15"/>
              </w:rPr>
              <w:t>10:00am – Grief Share</w:t>
            </w:r>
          </w:p>
          <w:p w14:paraId="58B07579" w14:textId="77777777" w:rsidR="00E42D0D" w:rsidRDefault="00E42D0D" w:rsidP="00E42D0D">
            <w:pPr>
              <w:rPr>
                <w:color w:val="auto"/>
                <w:sz w:val="15"/>
                <w:szCs w:val="15"/>
              </w:rPr>
            </w:pPr>
            <w:r w:rsidRPr="00E42D0D">
              <w:rPr>
                <w:color w:val="auto"/>
                <w:sz w:val="15"/>
                <w:szCs w:val="15"/>
              </w:rPr>
              <w:t>6:30pm – Grief Share</w:t>
            </w:r>
          </w:p>
          <w:p w14:paraId="71DF3ABF" w14:textId="298F1342" w:rsidR="00E42D0D" w:rsidRDefault="00E42D0D" w:rsidP="00E42D0D">
            <w:pPr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7</w:t>
            </w:r>
            <w:r w:rsidRPr="00E42D0D">
              <w:rPr>
                <w:color w:val="auto"/>
                <w:sz w:val="15"/>
                <w:szCs w:val="15"/>
              </w:rPr>
              <w:t>:</w:t>
            </w:r>
            <w:r>
              <w:rPr>
                <w:color w:val="auto"/>
                <w:sz w:val="15"/>
                <w:szCs w:val="15"/>
              </w:rPr>
              <w:t>0</w:t>
            </w:r>
            <w:r w:rsidRPr="00E42D0D">
              <w:rPr>
                <w:color w:val="auto"/>
                <w:sz w:val="15"/>
                <w:szCs w:val="15"/>
              </w:rPr>
              <w:t xml:space="preserve">0pm – </w:t>
            </w:r>
            <w:r>
              <w:rPr>
                <w:color w:val="auto"/>
                <w:sz w:val="15"/>
                <w:szCs w:val="15"/>
              </w:rPr>
              <w:t>Young Adults</w:t>
            </w:r>
          </w:p>
          <w:p w14:paraId="69DD321B" w14:textId="4EDCA4A8" w:rsidR="0061454A" w:rsidRPr="00E42D0D" w:rsidRDefault="0061454A" w:rsidP="0061454A">
            <w:pPr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7</w:t>
            </w:r>
            <w:r w:rsidRPr="00E42D0D">
              <w:rPr>
                <w:color w:val="auto"/>
                <w:sz w:val="15"/>
                <w:szCs w:val="15"/>
              </w:rPr>
              <w:t>:</w:t>
            </w:r>
            <w:r>
              <w:rPr>
                <w:color w:val="auto"/>
                <w:sz w:val="15"/>
                <w:szCs w:val="15"/>
              </w:rPr>
              <w:t>0</w:t>
            </w:r>
            <w:r w:rsidRPr="00E42D0D">
              <w:rPr>
                <w:color w:val="auto"/>
                <w:sz w:val="15"/>
                <w:szCs w:val="15"/>
              </w:rPr>
              <w:t xml:space="preserve">0pm – </w:t>
            </w:r>
            <w:r>
              <w:rPr>
                <w:color w:val="auto"/>
                <w:sz w:val="15"/>
                <w:szCs w:val="15"/>
              </w:rPr>
              <w:t>You</w:t>
            </w:r>
            <w:r>
              <w:rPr>
                <w:color w:val="auto"/>
                <w:sz w:val="15"/>
                <w:szCs w:val="15"/>
              </w:rPr>
              <w:t>th</w:t>
            </w:r>
          </w:p>
          <w:p w14:paraId="30DB5874" w14:textId="77777777" w:rsidR="0061454A" w:rsidRPr="00E42D0D" w:rsidRDefault="0061454A" w:rsidP="00E42D0D">
            <w:pPr>
              <w:rPr>
                <w:color w:val="auto"/>
                <w:sz w:val="15"/>
                <w:szCs w:val="15"/>
              </w:rPr>
            </w:pPr>
          </w:p>
          <w:p w14:paraId="10218B07" w14:textId="77777777" w:rsidR="00E42D0D" w:rsidRPr="00E42D0D" w:rsidRDefault="00E42D0D" w:rsidP="00E42D0D">
            <w:pPr>
              <w:rPr>
                <w:color w:val="auto"/>
                <w:sz w:val="15"/>
                <w:szCs w:val="15"/>
              </w:rPr>
            </w:pPr>
          </w:p>
          <w:p w14:paraId="2E3776C2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57CF2B9" w14:textId="77777777" w:rsidR="0061454A" w:rsidRPr="0061454A" w:rsidRDefault="0061454A" w:rsidP="0061454A">
            <w:pPr>
              <w:rPr>
                <w:color w:val="auto"/>
              </w:rPr>
            </w:pPr>
            <w:r w:rsidRPr="0061454A">
              <w:rPr>
                <w:color w:val="auto"/>
              </w:rPr>
              <w:t xml:space="preserve">11:00am – Grandma’s </w:t>
            </w:r>
            <w:r>
              <w:rPr>
                <w:color w:val="auto"/>
              </w:rPr>
              <w:t>Hour</w:t>
            </w:r>
          </w:p>
          <w:p w14:paraId="20D3C140" w14:textId="77777777" w:rsidR="00F8354F" w:rsidRDefault="00F8354F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6A986BE" w14:textId="77777777" w:rsidR="00F8354F" w:rsidRDefault="00F8354F"/>
        </w:tc>
      </w:tr>
      <w:tr w:rsidR="00C94EE3" w14:paraId="5B720705" w14:textId="77777777" w:rsidTr="000257C1">
        <w:trPr>
          <w:trHeight w:val="585"/>
        </w:trPr>
        <w:tc>
          <w:tcPr>
            <w:tcW w:w="715" w:type="pct"/>
            <w:tcBorders>
              <w:bottom w:val="nil"/>
            </w:tcBorders>
            <w:shd w:val="clear" w:color="auto" w:fill="F7F7F7" w:themeFill="background2"/>
          </w:tcPr>
          <w:p w14:paraId="6E108EA5" w14:textId="4BE7F195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=G2+1 </w:instrText>
            </w:r>
            <w:r>
              <w:fldChar w:fldCharType="separate"/>
            </w:r>
            <w:r w:rsidR="009E54F6">
              <w:rPr>
                <w:noProof/>
              </w:rPr>
              <w:t>8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  <w:shd w:val="clear" w:color="auto" w:fill="F7F7F7" w:themeFill="background2"/>
          </w:tcPr>
          <w:p w14:paraId="0C3D462F" w14:textId="556E453B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=A4+1 </w:instrText>
            </w:r>
            <w:r>
              <w:fldChar w:fldCharType="separate"/>
            </w:r>
            <w:r w:rsidR="009E54F6">
              <w:rPr>
                <w:noProof/>
              </w:rPr>
              <w:t>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25BA1E77" w14:textId="212E4FD4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=B4+1 </w:instrText>
            </w:r>
            <w:r>
              <w:fldChar w:fldCharType="separate"/>
            </w:r>
            <w:r w:rsidR="009E54F6">
              <w:rPr>
                <w:noProof/>
              </w:rPr>
              <w:t>10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702F8735" w14:textId="4613836D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=C4+1 </w:instrText>
            </w:r>
            <w:r>
              <w:fldChar w:fldCharType="separate"/>
            </w:r>
            <w:r w:rsidR="009E54F6"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6A62DD22" w14:textId="74B49D1B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=D4+1 </w:instrText>
            </w:r>
            <w:r>
              <w:fldChar w:fldCharType="separate"/>
            </w:r>
            <w:r w:rsidR="009E54F6">
              <w:rPr>
                <w:noProof/>
              </w:rPr>
              <w:t>12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6DCA5C4E" w14:textId="12B3BD61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=E4+1 </w:instrText>
            </w:r>
            <w:r>
              <w:fldChar w:fldCharType="separate"/>
            </w:r>
            <w:r w:rsidR="009E54F6">
              <w:rPr>
                <w:noProof/>
              </w:rPr>
              <w:t>13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07441F50" w14:textId="620261A5" w:rsidR="00F8354F" w:rsidRDefault="00804FC2">
            <w:pPr>
              <w:pStyle w:val="Dates"/>
            </w:pPr>
            <w:r>
              <w:fldChar w:fldCharType="begin"/>
            </w:r>
            <w:r>
              <w:instrText xml:space="preserve"> =F4+1 </w:instrText>
            </w:r>
            <w:r>
              <w:fldChar w:fldCharType="separate"/>
            </w:r>
            <w:r w:rsidR="009E54F6">
              <w:rPr>
                <w:noProof/>
              </w:rPr>
              <w:t>14</w:t>
            </w:r>
            <w:r>
              <w:fldChar w:fldCharType="end"/>
            </w:r>
          </w:p>
        </w:tc>
      </w:tr>
      <w:tr w:rsidR="001035A9" w14:paraId="38F739F2" w14:textId="77777777" w:rsidTr="000257C1">
        <w:trPr>
          <w:trHeight w:hRule="exact" w:val="1101"/>
        </w:trPr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615EA45E" w14:textId="6163907E" w:rsidR="00E42D0D" w:rsidRPr="00E42D0D" w:rsidRDefault="00E42D0D" w:rsidP="00E42D0D">
            <w:pPr>
              <w:rPr>
                <w:color w:val="auto"/>
              </w:rPr>
            </w:pPr>
            <w:r w:rsidRPr="00E42D0D">
              <w:rPr>
                <w:color w:val="auto"/>
              </w:rPr>
              <w:t>10:30am – Pastor Lindsay Preaching</w:t>
            </w:r>
          </w:p>
          <w:p w14:paraId="4084252E" w14:textId="77777777" w:rsidR="001035A9" w:rsidRDefault="001035A9" w:rsidP="001035A9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289331CD" w14:textId="1A9AD74D" w:rsidR="001035A9" w:rsidRDefault="001035A9" w:rsidP="001035A9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31EA4204" w14:textId="48FF67C4" w:rsidR="001035A9" w:rsidRDefault="001035A9" w:rsidP="001035A9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7C23B8FB" w14:textId="77777777" w:rsidR="00E42D0D" w:rsidRPr="00B63DC9" w:rsidRDefault="00E42D0D" w:rsidP="00E42D0D">
            <w:pPr>
              <w:rPr>
                <w:color w:val="auto"/>
                <w:sz w:val="16"/>
                <w:szCs w:val="16"/>
              </w:rPr>
            </w:pPr>
            <w:r w:rsidRPr="00B63DC9">
              <w:rPr>
                <w:color w:val="auto"/>
                <w:sz w:val="16"/>
                <w:szCs w:val="16"/>
              </w:rPr>
              <w:t xml:space="preserve">10am – Practical Living on </w:t>
            </w:r>
            <w:proofErr w:type="spellStart"/>
            <w:r w:rsidRPr="00B63DC9">
              <w:rPr>
                <w:color w:val="auto"/>
                <w:sz w:val="16"/>
                <w:szCs w:val="16"/>
              </w:rPr>
              <w:t>Youtube</w:t>
            </w:r>
            <w:proofErr w:type="spellEnd"/>
          </w:p>
          <w:p w14:paraId="017C69DA" w14:textId="77777777" w:rsidR="00E42D0D" w:rsidRPr="00B63DC9" w:rsidRDefault="00E42D0D" w:rsidP="00E42D0D">
            <w:pPr>
              <w:rPr>
                <w:color w:val="auto"/>
                <w:sz w:val="16"/>
                <w:szCs w:val="16"/>
              </w:rPr>
            </w:pPr>
            <w:r w:rsidRPr="00B63DC9">
              <w:rPr>
                <w:color w:val="auto"/>
                <w:sz w:val="16"/>
                <w:szCs w:val="16"/>
              </w:rPr>
              <w:t>7pm – Life Lessons in person and on Zoom</w:t>
            </w:r>
          </w:p>
          <w:p w14:paraId="02F3644E" w14:textId="1CF57CA1" w:rsidR="001035A9" w:rsidRPr="00530C41" w:rsidRDefault="00E42D0D" w:rsidP="00E42D0D">
            <w:pPr>
              <w:rPr>
                <w:sz w:val="14"/>
                <w:szCs w:val="14"/>
              </w:rPr>
            </w:pPr>
            <w:r w:rsidRPr="00B63DC9">
              <w:rPr>
                <w:color w:val="auto"/>
                <w:sz w:val="16"/>
                <w:szCs w:val="16"/>
              </w:rPr>
              <w:t>7pm – First Steps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76D84533" w14:textId="77777777" w:rsidR="0061454A" w:rsidRPr="00E42D0D" w:rsidRDefault="0061454A" w:rsidP="0061454A">
            <w:pPr>
              <w:rPr>
                <w:color w:val="auto"/>
                <w:sz w:val="15"/>
                <w:szCs w:val="15"/>
              </w:rPr>
            </w:pPr>
            <w:r w:rsidRPr="00E42D0D">
              <w:rPr>
                <w:color w:val="auto"/>
                <w:sz w:val="15"/>
                <w:szCs w:val="15"/>
              </w:rPr>
              <w:t>10:00am – Grief Share</w:t>
            </w:r>
          </w:p>
          <w:p w14:paraId="61E3B641" w14:textId="77777777" w:rsidR="0061454A" w:rsidRDefault="0061454A" w:rsidP="0061454A">
            <w:pPr>
              <w:rPr>
                <w:color w:val="auto"/>
                <w:sz w:val="15"/>
                <w:szCs w:val="15"/>
              </w:rPr>
            </w:pPr>
            <w:r w:rsidRPr="00E42D0D">
              <w:rPr>
                <w:color w:val="auto"/>
                <w:sz w:val="15"/>
                <w:szCs w:val="15"/>
              </w:rPr>
              <w:t>6:30pm – Grief Share</w:t>
            </w:r>
          </w:p>
          <w:p w14:paraId="77D3B7D9" w14:textId="77777777" w:rsidR="0061454A" w:rsidRDefault="0061454A" w:rsidP="0061454A">
            <w:pPr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7</w:t>
            </w:r>
            <w:r w:rsidRPr="00E42D0D">
              <w:rPr>
                <w:color w:val="auto"/>
                <w:sz w:val="15"/>
                <w:szCs w:val="15"/>
              </w:rPr>
              <w:t>:</w:t>
            </w:r>
            <w:r>
              <w:rPr>
                <w:color w:val="auto"/>
                <w:sz w:val="15"/>
                <w:szCs w:val="15"/>
              </w:rPr>
              <w:t>0</w:t>
            </w:r>
            <w:r w:rsidRPr="00E42D0D">
              <w:rPr>
                <w:color w:val="auto"/>
                <w:sz w:val="15"/>
                <w:szCs w:val="15"/>
              </w:rPr>
              <w:t xml:space="preserve">0pm – </w:t>
            </w:r>
            <w:r>
              <w:rPr>
                <w:color w:val="auto"/>
                <w:sz w:val="15"/>
                <w:szCs w:val="15"/>
              </w:rPr>
              <w:t>Young Adults</w:t>
            </w:r>
          </w:p>
          <w:p w14:paraId="1040F0AD" w14:textId="77777777" w:rsidR="0061454A" w:rsidRPr="00E42D0D" w:rsidRDefault="0061454A" w:rsidP="0061454A">
            <w:pPr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7</w:t>
            </w:r>
            <w:r w:rsidRPr="00E42D0D">
              <w:rPr>
                <w:color w:val="auto"/>
                <w:sz w:val="15"/>
                <w:szCs w:val="15"/>
              </w:rPr>
              <w:t>:</w:t>
            </w:r>
            <w:r>
              <w:rPr>
                <w:color w:val="auto"/>
                <w:sz w:val="15"/>
                <w:szCs w:val="15"/>
              </w:rPr>
              <w:t>0</w:t>
            </w:r>
            <w:r w:rsidRPr="00E42D0D">
              <w:rPr>
                <w:color w:val="auto"/>
                <w:sz w:val="15"/>
                <w:szCs w:val="15"/>
              </w:rPr>
              <w:t xml:space="preserve">0pm – </w:t>
            </w:r>
            <w:r>
              <w:rPr>
                <w:color w:val="auto"/>
                <w:sz w:val="15"/>
                <w:szCs w:val="15"/>
              </w:rPr>
              <w:t>Youth</w:t>
            </w:r>
          </w:p>
          <w:p w14:paraId="4E5BB770" w14:textId="2CB79DE1" w:rsidR="001035A9" w:rsidRDefault="001035A9" w:rsidP="001035A9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6F590760" w14:textId="77777777" w:rsidR="0061454A" w:rsidRPr="0061454A" w:rsidRDefault="0061454A" w:rsidP="0061454A">
            <w:pPr>
              <w:rPr>
                <w:color w:val="auto"/>
              </w:rPr>
            </w:pPr>
            <w:r w:rsidRPr="0061454A">
              <w:rPr>
                <w:color w:val="auto"/>
              </w:rPr>
              <w:t xml:space="preserve">11:00am – Grandma’s </w:t>
            </w:r>
            <w:r>
              <w:rPr>
                <w:color w:val="auto"/>
              </w:rPr>
              <w:t>Hour</w:t>
            </w:r>
          </w:p>
          <w:p w14:paraId="2F9918E2" w14:textId="5715FCD9" w:rsidR="001035A9" w:rsidRDefault="001035A9" w:rsidP="001035A9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F5C74BD" w14:textId="31B7D6BB" w:rsidR="001035A9" w:rsidRDefault="001035A9" w:rsidP="001035A9"/>
        </w:tc>
      </w:tr>
      <w:tr w:rsidR="001035A9" w14:paraId="44C633C7" w14:textId="77777777" w:rsidTr="000257C1">
        <w:trPr>
          <w:trHeight w:val="585"/>
        </w:trPr>
        <w:tc>
          <w:tcPr>
            <w:tcW w:w="715" w:type="pct"/>
            <w:tcBorders>
              <w:bottom w:val="nil"/>
            </w:tcBorders>
          </w:tcPr>
          <w:p w14:paraId="7F76D718" w14:textId="2220E32E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=G4+1 </w:instrText>
            </w:r>
            <w:r>
              <w:fldChar w:fldCharType="separate"/>
            </w:r>
            <w:r w:rsidR="009E54F6"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</w:tcPr>
          <w:p w14:paraId="0D26C04A" w14:textId="4E89A3CD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=A6+1 </w:instrText>
            </w:r>
            <w:r>
              <w:fldChar w:fldCharType="separate"/>
            </w:r>
            <w:r w:rsidR="009E54F6">
              <w:rPr>
                <w:noProof/>
              </w:rPr>
              <w:t>16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2AB8112" w14:textId="5728E66A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=B6+1 </w:instrText>
            </w:r>
            <w:r>
              <w:fldChar w:fldCharType="separate"/>
            </w:r>
            <w:r w:rsidR="009E54F6">
              <w:rPr>
                <w:noProof/>
              </w:rPr>
              <w:t>17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28834D22" w14:textId="72ECEF0B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=C6+1 </w:instrText>
            </w:r>
            <w:r>
              <w:fldChar w:fldCharType="separate"/>
            </w:r>
            <w:r w:rsidR="009E54F6"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032D0AA" w14:textId="168AFF95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=D6+1 </w:instrText>
            </w:r>
            <w:r>
              <w:fldChar w:fldCharType="separate"/>
            </w:r>
            <w:r w:rsidR="009E54F6">
              <w:rPr>
                <w:noProof/>
              </w:rPr>
              <w:t>19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487BF641" w14:textId="3F9CC7D4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=E6+1 </w:instrText>
            </w:r>
            <w:r>
              <w:fldChar w:fldCharType="separate"/>
            </w:r>
            <w:r w:rsidR="009E54F6">
              <w:rPr>
                <w:noProof/>
              </w:rPr>
              <w:t>20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6A2F60D" w14:textId="4594F450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=F6+1 </w:instrText>
            </w:r>
            <w:r>
              <w:fldChar w:fldCharType="separate"/>
            </w:r>
            <w:r w:rsidR="009E54F6">
              <w:rPr>
                <w:noProof/>
              </w:rPr>
              <w:t>21</w:t>
            </w:r>
            <w:r>
              <w:fldChar w:fldCharType="end"/>
            </w:r>
          </w:p>
        </w:tc>
      </w:tr>
      <w:tr w:rsidR="00530C41" w14:paraId="4629B867" w14:textId="77777777" w:rsidTr="000257C1">
        <w:trPr>
          <w:trHeight w:hRule="exact" w:val="1101"/>
        </w:trPr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66F8CF70" w14:textId="77777777" w:rsidR="00E42D0D" w:rsidRPr="00E42D0D" w:rsidRDefault="00E42D0D" w:rsidP="00E42D0D">
            <w:pPr>
              <w:rPr>
                <w:color w:val="auto"/>
              </w:rPr>
            </w:pPr>
            <w:r w:rsidRPr="00E42D0D">
              <w:rPr>
                <w:color w:val="auto"/>
              </w:rPr>
              <w:t>10:30am – Pastor Lindsay Preaching</w:t>
            </w:r>
          </w:p>
          <w:p w14:paraId="02BD3815" w14:textId="77777777" w:rsidR="00530C41" w:rsidRDefault="00530C41" w:rsidP="00530C41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301D287D" w14:textId="1B3078B6" w:rsidR="00530C41" w:rsidRDefault="00530C41" w:rsidP="00530C4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64CAB75B" w14:textId="77777777" w:rsidR="00E42D0D" w:rsidRDefault="00E42D0D" w:rsidP="00E42D0D">
            <w:pPr>
              <w:rPr>
                <w:color w:val="auto"/>
              </w:rPr>
            </w:pPr>
            <w:r>
              <w:rPr>
                <w:color w:val="auto"/>
              </w:rPr>
              <w:t>10:00am – Senior’s Social Club</w:t>
            </w:r>
          </w:p>
          <w:p w14:paraId="69A7195A" w14:textId="4FE906BC" w:rsidR="00530C41" w:rsidRDefault="00E42D0D" w:rsidP="00E42D0D">
            <w:r w:rsidRPr="008C493A">
              <w:rPr>
                <w:color w:val="auto"/>
              </w:rPr>
              <w:t>7:00pm – CPT Executive Meeting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AEBD5FB" w14:textId="77777777" w:rsidR="00E42D0D" w:rsidRPr="00B63DC9" w:rsidRDefault="00E42D0D" w:rsidP="00E42D0D">
            <w:pPr>
              <w:rPr>
                <w:color w:val="auto"/>
                <w:sz w:val="16"/>
                <w:szCs w:val="16"/>
              </w:rPr>
            </w:pPr>
            <w:r w:rsidRPr="00B63DC9">
              <w:rPr>
                <w:color w:val="auto"/>
                <w:sz w:val="16"/>
                <w:szCs w:val="16"/>
              </w:rPr>
              <w:t xml:space="preserve">10am – Practical Living on </w:t>
            </w:r>
            <w:proofErr w:type="spellStart"/>
            <w:r w:rsidRPr="00B63DC9">
              <w:rPr>
                <w:color w:val="auto"/>
                <w:sz w:val="16"/>
                <w:szCs w:val="16"/>
              </w:rPr>
              <w:t>Youtube</w:t>
            </w:r>
            <w:proofErr w:type="spellEnd"/>
          </w:p>
          <w:p w14:paraId="447CF5FE" w14:textId="77777777" w:rsidR="00E42D0D" w:rsidRPr="00B63DC9" w:rsidRDefault="00E42D0D" w:rsidP="00E42D0D">
            <w:pPr>
              <w:rPr>
                <w:color w:val="auto"/>
                <w:sz w:val="16"/>
                <w:szCs w:val="16"/>
              </w:rPr>
            </w:pPr>
            <w:r w:rsidRPr="00B63DC9">
              <w:rPr>
                <w:color w:val="auto"/>
                <w:sz w:val="16"/>
                <w:szCs w:val="16"/>
              </w:rPr>
              <w:t>7pm – Life Lessons in person and on Zoom</w:t>
            </w:r>
          </w:p>
          <w:p w14:paraId="4A848FA6" w14:textId="08F5FC33" w:rsidR="00530C41" w:rsidRDefault="00E42D0D" w:rsidP="00E42D0D">
            <w:r w:rsidRPr="00B63DC9">
              <w:rPr>
                <w:color w:val="auto"/>
                <w:sz w:val="16"/>
                <w:szCs w:val="16"/>
              </w:rPr>
              <w:t>7pm – First Steps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65DE59B" w14:textId="77777777" w:rsidR="0061454A" w:rsidRPr="00E42D0D" w:rsidRDefault="0061454A" w:rsidP="0061454A">
            <w:pPr>
              <w:rPr>
                <w:color w:val="auto"/>
                <w:sz w:val="15"/>
                <w:szCs w:val="15"/>
              </w:rPr>
            </w:pPr>
            <w:r w:rsidRPr="00E42D0D">
              <w:rPr>
                <w:color w:val="auto"/>
                <w:sz w:val="15"/>
                <w:szCs w:val="15"/>
              </w:rPr>
              <w:t>10:00am – Grief Share</w:t>
            </w:r>
          </w:p>
          <w:p w14:paraId="7B3E2D18" w14:textId="77777777" w:rsidR="0061454A" w:rsidRDefault="0061454A" w:rsidP="0061454A">
            <w:pPr>
              <w:rPr>
                <w:color w:val="auto"/>
                <w:sz w:val="15"/>
                <w:szCs w:val="15"/>
              </w:rPr>
            </w:pPr>
            <w:r w:rsidRPr="00E42D0D">
              <w:rPr>
                <w:color w:val="auto"/>
                <w:sz w:val="15"/>
                <w:szCs w:val="15"/>
              </w:rPr>
              <w:t>6:30pm – Grief Share</w:t>
            </w:r>
          </w:p>
          <w:p w14:paraId="1B54DDFE" w14:textId="77777777" w:rsidR="0061454A" w:rsidRDefault="0061454A" w:rsidP="0061454A">
            <w:pPr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7</w:t>
            </w:r>
            <w:r w:rsidRPr="00E42D0D">
              <w:rPr>
                <w:color w:val="auto"/>
                <w:sz w:val="15"/>
                <w:szCs w:val="15"/>
              </w:rPr>
              <w:t>:</w:t>
            </w:r>
            <w:r>
              <w:rPr>
                <w:color w:val="auto"/>
                <w:sz w:val="15"/>
                <w:szCs w:val="15"/>
              </w:rPr>
              <w:t>0</w:t>
            </w:r>
            <w:r w:rsidRPr="00E42D0D">
              <w:rPr>
                <w:color w:val="auto"/>
                <w:sz w:val="15"/>
                <w:szCs w:val="15"/>
              </w:rPr>
              <w:t xml:space="preserve">0pm – </w:t>
            </w:r>
            <w:r>
              <w:rPr>
                <w:color w:val="auto"/>
                <w:sz w:val="15"/>
                <w:szCs w:val="15"/>
              </w:rPr>
              <w:t>Young Adults</w:t>
            </w:r>
          </w:p>
          <w:p w14:paraId="21D51EE2" w14:textId="77777777" w:rsidR="0061454A" w:rsidRPr="00E42D0D" w:rsidRDefault="0061454A" w:rsidP="0061454A">
            <w:pPr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7</w:t>
            </w:r>
            <w:r w:rsidRPr="00E42D0D">
              <w:rPr>
                <w:color w:val="auto"/>
                <w:sz w:val="15"/>
                <w:szCs w:val="15"/>
              </w:rPr>
              <w:t>:</w:t>
            </w:r>
            <w:r>
              <w:rPr>
                <w:color w:val="auto"/>
                <w:sz w:val="15"/>
                <w:szCs w:val="15"/>
              </w:rPr>
              <w:t>0</w:t>
            </w:r>
            <w:r w:rsidRPr="00E42D0D">
              <w:rPr>
                <w:color w:val="auto"/>
                <w:sz w:val="15"/>
                <w:szCs w:val="15"/>
              </w:rPr>
              <w:t xml:space="preserve">0pm – </w:t>
            </w:r>
            <w:r>
              <w:rPr>
                <w:color w:val="auto"/>
                <w:sz w:val="15"/>
                <w:szCs w:val="15"/>
              </w:rPr>
              <w:t>Youth</w:t>
            </w:r>
          </w:p>
          <w:p w14:paraId="5A87BA1B" w14:textId="15363880" w:rsidR="00530C41" w:rsidRDefault="00530C41" w:rsidP="00530C4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224EA55A" w14:textId="048FD7AD" w:rsidR="00530C41" w:rsidRDefault="00E42D0D" w:rsidP="00530C41">
            <w:pPr>
              <w:rPr>
                <w:color w:val="auto"/>
              </w:rPr>
            </w:pPr>
            <w:r w:rsidRPr="00E42D0D">
              <w:rPr>
                <w:color w:val="auto"/>
              </w:rPr>
              <w:t>8:00am – Extra Life</w:t>
            </w:r>
            <w:r w:rsidR="0061454A">
              <w:rPr>
                <w:color w:val="auto"/>
              </w:rPr>
              <w:t xml:space="preserve"> Begins</w:t>
            </w:r>
          </w:p>
          <w:p w14:paraId="3185A6B4" w14:textId="77777777" w:rsidR="0061454A" w:rsidRPr="0061454A" w:rsidRDefault="0061454A" w:rsidP="0061454A">
            <w:pPr>
              <w:rPr>
                <w:color w:val="auto"/>
              </w:rPr>
            </w:pPr>
            <w:r w:rsidRPr="0061454A">
              <w:rPr>
                <w:color w:val="auto"/>
              </w:rPr>
              <w:t xml:space="preserve">11:00am – Grandma’s </w:t>
            </w:r>
            <w:r>
              <w:rPr>
                <w:color w:val="auto"/>
              </w:rPr>
              <w:t>Hour</w:t>
            </w:r>
          </w:p>
          <w:p w14:paraId="23FB7FBE" w14:textId="71E950D4" w:rsidR="0061454A" w:rsidRDefault="0061454A" w:rsidP="00530C4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D9AE461" w14:textId="6F5D2605" w:rsidR="0061454A" w:rsidRDefault="0061454A" w:rsidP="0061454A">
            <w:pPr>
              <w:rPr>
                <w:color w:val="auto"/>
              </w:rPr>
            </w:pPr>
            <w:r w:rsidRPr="00E42D0D">
              <w:rPr>
                <w:color w:val="auto"/>
              </w:rPr>
              <w:t>8:00am – Extra Life</w:t>
            </w:r>
            <w:r>
              <w:rPr>
                <w:color w:val="auto"/>
              </w:rPr>
              <w:t xml:space="preserve"> </w:t>
            </w:r>
            <w:r>
              <w:rPr>
                <w:color w:val="auto"/>
              </w:rPr>
              <w:t>Ends</w:t>
            </w:r>
          </w:p>
          <w:p w14:paraId="02605F03" w14:textId="30C2096C" w:rsidR="00530C41" w:rsidRDefault="00530C41" w:rsidP="00530C41"/>
        </w:tc>
      </w:tr>
      <w:tr w:rsidR="001035A9" w14:paraId="297BABBF" w14:textId="77777777" w:rsidTr="000257C1">
        <w:trPr>
          <w:trHeight w:val="565"/>
        </w:trPr>
        <w:tc>
          <w:tcPr>
            <w:tcW w:w="715" w:type="pct"/>
            <w:tcBorders>
              <w:bottom w:val="nil"/>
            </w:tcBorders>
            <w:shd w:val="clear" w:color="auto" w:fill="F7F7F7" w:themeFill="background2"/>
          </w:tcPr>
          <w:p w14:paraId="499417BE" w14:textId="4BA0241A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=G6+1 </w:instrText>
            </w:r>
            <w:r>
              <w:fldChar w:fldCharType="separate"/>
            </w:r>
            <w:r w:rsidR="009E54F6">
              <w:rPr>
                <w:noProof/>
              </w:rPr>
              <w:t>22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  <w:shd w:val="clear" w:color="auto" w:fill="F7F7F7" w:themeFill="background2"/>
          </w:tcPr>
          <w:p w14:paraId="515FBA13" w14:textId="66B74815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=A8+1 </w:instrText>
            </w:r>
            <w:r>
              <w:fldChar w:fldCharType="separate"/>
            </w:r>
            <w:r w:rsidR="009E54F6">
              <w:rPr>
                <w:noProof/>
              </w:rPr>
              <w:t>23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607253E0" w14:textId="00A697F0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=B8+1 </w:instrText>
            </w:r>
            <w:r>
              <w:fldChar w:fldCharType="separate"/>
            </w:r>
            <w:r w:rsidR="009E54F6">
              <w:rPr>
                <w:noProof/>
              </w:rPr>
              <w:t>24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1D08A493" w14:textId="5F1B13A3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=C8+1 </w:instrText>
            </w:r>
            <w:r>
              <w:fldChar w:fldCharType="separate"/>
            </w:r>
            <w:r w:rsidR="009E54F6"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6F9E59F7" w14:textId="565431E5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=D8+1 </w:instrText>
            </w:r>
            <w:r>
              <w:fldChar w:fldCharType="separate"/>
            </w:r>
            <w:r w:rsidR="009E54F6">
              <w:rPr>
                <w:noProof/>
              </w:rPr>
              <w:t>26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28EE4C46" w14:textId="7ACE9D18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=E8+1 </w:instrText>
            </w:r>
            <w:r>
              <w:fldChar w:fldCharType="separate"/>
            </w:r>
            <w:r w:rsidR="009E54F6">
              <w:rPr>
                <w:noProof/>
              </w:rPr>
              <w:t>27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  <w:shd w:val="clear" w:color="auto" w:fill="F7F7F7" w:themeFill="background2"/>
          </w:tcPr>
          <w:p w14:paraId="58F0D080" w14:textId="7C96D2C2" w:rsidR="001035A9" w:rsidRDefault="001035A9" w:rsidP="001035A9">
            <w:pPr>
              <w:pStyle w:val="Dates"/>
            </w:pPr>
            <w:r>
              <w:fldChar w:fldCharType="begin"/>
            </w:r>
            <w:r>
              <w:instrText xml:space="preserve"> =F8+1 </w:instrText>
            </w:r>
            <w:r>
              <w:fldChar w:fldCharType="separate"/>
            </w:r>
            <w:r w:rsidR="009E54F6">
              <w:rPr>
                <w:noProof/>
              </w:rPr>
              <w:t>28</w:t>
            </w:r>
            <w:r>
              <w:fldChar w:fldCharType="end"/>
            </w:r>
          </w:p>
        </w:tc>
      </w:tr>
      <w:tr w:rsidR="00530C41" w14:paraId="728A78C6" w14:textId="77777777" w:rsidTr="000257C1">
        <w:trPr>
          <w:trHeight w:hRule="exact" w:val="1101"/>
        </w:trPr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723ADD17" w14:textId="77777777" w:rsidR="00E42D0D" w:rsidRPr="00E42D0D" w:rsidRDefault="00E42D0D" w:rsidP="00E42D0D">
            <w:pPr>
              <w:rPr>
                <w:color w:val="auto"/>
              </w:rPr>
            </w:pPr>
            <w:r w:rsidRPr="00E42D0D">
              <w:rPr>
                <w:color w:val="auto"/>
              </w:rPr>
              <w:t>10:30am – Pastor Lindsay Preaching</w:t>
            </w:r>
          </w:p>
          <w:p w14:paraId="087891C9" w14:textId="77777777" w:rsidR="00530C41" w:rsidRDefault="00530C41" w:rsidP="00530C41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147D85DE" w14:textId="5C2244D7" w:rsidR="00530C41" w:rsidRDefault="00530C41" w:rsidP="00530C4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2E8551D1" w14:textId="29B7CABE" w:rsidR="00530C41" w:rsidRDefault="00530C41" w:rsidP="00530C4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07262BFF" w14:textId="77777777" w:rsidR="00E42D0D" w:rsidRPr="00B63DC9" w:rsidRDefault="00E42D0D" w:rsidP="00E42D0D">
            <w:pPr>
              <w:rPr>
                <w:color w:val="auto"/>
                <w:sz w:val="16"/>
                <w:szCs w:val="16"/>
              </w:rPr>
            </w:pPr>
            <w:r w:rsidRPr="00B63DC9">
              <w:rPr>
                <w:color w:val="auto"/>
                <w:sz w:val="16"/>
                <w:szCs w:val="16"/>
              </w:rPr>
              <w:t xml:space="preserve">10am – Practical Living on </w:t>
            </w:r>
            <w:proofErr w:type="spellStart"/>
            <w:r w:rsidRPr="00B63DC9">
              <w:rPr>
                <w:color w:val="auto"/>
                <w:sz w:val="16"/>
                <w:szCs w:val="16"/>
              </w:rPr>
              <w:t>Youtube</w:t>
            </w:r>
            <w:proofErr w:type="spellEnd"/>
          </w:p>
          <w:p w14:paraId="5E729759" w14:textId="77777777" w:rsidR="00E42D0D" w:rsidRPr="00B63DC9" w:rsidRDefault="00E42D0D" w:rsidP="00E42D0D">
            <w:pPr>
              <w:rPr>
                <w:color w:val="auto"/>
                <w:sz w:val="16"/>
                <w:szCs w:val="16"/>
              </w:rPr>
            </w:pPr>
            <w:r w:rsidRPr="00B63DC9">
              <w:rPr>
                <w:color w:val="auto"/>
                <w:sz w:val="16"/>
                <w:szCs w:val="16"/>
              </w:rPr>
              <w:t>7pm – Life Lessons in person and on Zoom</w:t>
            </w:r>
          </w:p>
          <w:p w14:paraId="4BA0934B" w14:textId="6D2516A2" w:rsidR="00530C41" w:rsidRDefault="00E42D0D" w:rsidP="00E42D0D">
            <w:r w:rsidRPr="00B63DC9">
              <w:rPr>
                <w:color w:val="auto"/>
                <w:sz w:val="16"/>
                <w:szCs w:val="16"/>
              </w:rPr>
              <w:t>7pm – First Steps</w:t>
            </w: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080E9421" w14:textId="77777777" w:rsidR="0061454A" w:rsidRPr="00E42D0D" w:rsidRDefault="0061454A" w:rsidP="0061454A">
            <w:pPr>
              <w:rPr>
                <w:color w:val="auto"/>
                <w:sz w:val="15"/>
                <w:szCs w:val="15"/>
              </w:rPr>
            </w:pPr>
            <w:r w:rsidRPr="00E42D0D">
              <w:rPr>
                <w:color w:val="auto"/>
                <w:sz w:val="15"/>
                <w:szCs w:val="15"/>
              </w:rPr>
              <w:t>10:00am – Grief Share</w:t>
            </w:r>
          </w:p>
          <w:p w14:paraId="3255692A" w14:textId="77777777" w:rsidR="0061454A" w:rsidRDefault="0061454A" w:rsidP="0061454A">
            <w:pPr>
              <w:rPr>
                <w:color w:val="auto"/>
                <w:sz w:val="15"/>
                <w:szCs w:val="15"/>
              </w:rPr>
            </w:pPr>
            <w:r w:rsidRPr="00E42D0D">
              <w:rPr>
                <w:color w:val="auto"/>
                <w:sz w:val="15"/>
                <w:szCs w:val="15"/>
              </w:rPr>
              <w:t>6:30pm – Grief Share</w:t>
            </w:r>
          </w:p>
          <w:p w14:paraId="11B04C6C" w14:textId="75928DD5" w:rsidR="0061454A" w:rsidRDefault="0061454A" w:rsidP="0061454A">
            <w:pPr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7</w:t>
            </w:r>
            <w:r w:rsidRPr="00E42D0D">
              <w:rPr>
                <w:color w:val="auto"/>
                <w:sz w:val="15"/>
                <w:szCs w:val="15"/>
              </w:rPr>
              <w:t>:</w:t>
            </w:r>
            <w:r>
              <w:rPr>
                <w:color w:val="auto"/>
                <w:sz w:val="15"/>
                <w:szCs w:val="15"/>
              </w:rPr>
              <w:t>0</w:t>
            </w:r>
            <w:r w:rsidRPr="00E42D0D">
              <w:rPr>
                <w:color w:val="auto"/>
                <w:sz w:val="15"/>
                <w:szCs w:val="15"/>
              </w:rPr>
              <w:t xml:space="preserve">0pm – </w:t>
            </w:r>
            <w:r>
              <w:rPr>
                <w:color w:val="auto"/>
                <w:sz w:val="15"/>
                <w:szCs w:val="15"/>
              </w:rPr>
              <w:t xml:space="preserve">Young </w:t>
            </w:r>
            <w:r w:rsidR="002001B6">
              <w:rPr>
                <w:color w:val="auto"/>
                <w:sz w:val="15"/>
                <w:szCs w:val="15"/>
              </w:rPr>
              <w:t>Couples</w:t>
            </w:r>
          </w:p>
          <w:p w14:paraId="33708EBF" w14:textId="77777777" w:rsidR="0061454A" w:rsidRPr="00E42D0D" w:rsidRDefault="0061454A" w:rsidP="0061454A">
            <w:pPr>
              <w:rPr>
                <w:color w:val="auto"/>
                <w:sz w:val="15"/>
                <w:szCs w:val="15"/>
              </w:rPr>
            </w:pPr>
            <w:r>
              <w:rPr>
                <w:color w:val="auto"/>
                <w:sz w:val="15"/>
                <w:szCs w:val="15"/>
              </w:rPr>
              <w:t>7</w:t>
            </w:r>
            <w:r w:rsidRPr="00E42D0D">
              <w:rPr>
                <w:color w:val="auto"/>
                <w:sz w:val="15"/>
                <w:szCs w:val="15"/>
              </w:rPr>
              <w:t>:</w:t>
            </w:r>
            <w:r>
              <w:rPr>
                <w:color w:val="auto"/>
                <w:sz w:val="15"/>
                <w:szCs w:val="15"/>
              </w:rPr>
              <w:t>0</w:t>
            </w:r>
            <w:r w:rsidRPr="00E42D0D">
              <w:rPr>
                <w:color w:val="auto"/>
                <w:sz w:val="15"/>
                <w:szCs w:val="15"/>
              </w:rPr>
              <w:t xml:space="preserve">0pm – </w:t>
            </w:r>
            <w:r>
              <w:rPr>
                <w:color w:val="auto"/>
                <w:sz w:val="15"/>
                <w:szCs w:val="15"/>
              </w:rPr>
              <w:t>Youth</w:t>
            </w:r>
          </w:p>
          <w:p w14:paraId="6A3F9250" w14:textId="3F6B1AE2" w:rsidR="00530C41" w:rsidRDefault="00530C41" w:rsidP="00530C4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7688AA21" w14:textId="6C29A772" w:rsidR="0061454A" w:rsidRPr="0061454A" w:rsidRDefault="0061454A" w:rsidP="0061454A">
            <w:pPr>
              <w:rPr>
                <w:color w:val="auto"/>
              </w:rPr>
            </w:pPr>
            <w:r w:rsidRPr="0061454A">
              <w:rPr>
                <w:color w:val="auto"/>
              </w:rPr>
              <w:t xml:space="preserve">11:00am – Grandma’s </w:t>
            </w:r>
            <w:r>
              <w:rPr>
                <w:color w:val="auto"/>
              </w:rPr>
              <w:t>Hour</w:t>
            </w:r>
          </w:p>
          <w:p w14:paraId="23DD00C0" w14:textId="77777777" w:rsidR="00530C41" w:rsidRDefault="00530C41" w:rsidP="00530C4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  <w:shd w:val="clear" w:color="auto" w:fill="F7F7F7" w:themeFill="background2"/>
          </w:tcPr>
          <w:p w14:paraId="022F00B9" w14:textId="77777777" w:rsidR="00E42D0D" w:rsidRDefault="00E42D0D" w:rsidP="00E42D0D">
            <w:pPr>
              <w:rPr>
                <w:color w:val="auto"/>
              </w:rPr>
            </w:pPr>
            <w:r>
              <w:rPr>
                <w:color w:val="auto"/>
              </w:rPr>
              <w:t>9:00am – Fellowship Breakfast</w:t>
            </w:r>
          </w:p>
          <w:p w14:paraId="707278A0" w14:textId="31B8CF2F" w:rsidR="00530C41" w:rsidRDefault="00530C41" w:rsidP="00530C41"/>
        </w:tc>
      </w:tr>
      <w:tr w:rsidR="00530C41" w14:paraId="18935AEF" w14:textId="77777777" w:rsidTr="000257C1">
        <w:trPr>
          <w:trHeight w:val="585"/>
        </w:trPr>
        <w:tc>
          <w:tcPr>
            <w:tcW w:w="715" w:type="pct"/>
            <w:tcBorders>
              <w:bottom w:val="nil"/>
            </w:tcBorders>
          </w:tcPr>
          <w:p w14:paraId="45483E70" w14:textId="757A0CD9" w:rsidR="00530C41" w:rsidRDefault="00530C41" w:rsidP="00530C4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=G8</w:instrText>
            </w:r>
            <w:r>
              <w:fldChar w:fldCharType="separate"/>
            </w:r>
            <w:r w:rsidR="009E54F6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=G8 </w:instrText>
            </w:r>
            <w:r>
              <w:fldChar w:fldCharType="separate"/>
            </w:r>
            <w:r w:rsidR="009E54F6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9E54F6"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=G8+1 </w:instrText>
            </w:r>
            <w:r>
              <w:fldChar w:fldCharType="separate"/>
            </w:r>
            <w:r w:rsidR="009E54F6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9E54F6"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separate"/>
            </w:r>
            <w:r w:rsidR="009E54F6">
              <w:rPr>
                <w:noProof/>
              </w:rPr>
              <w:t>29</w:t>
            </w:r>
            <w:r>
              <w:fldChar w:fldCharType="end"/>
            </w:r>
          </w:p>
        </w:tc>
        <w:tc>
          <w:tcPr>
            <w:tcW w:w="715" w:type="pct"/>
            <w:tcBorders>
              <w:bottom w:val="nil"/>
            </w:tcBorders>
          </w:tcPr>
          <w:p w14:paraId="7F9027EC" w14:textId="4B703213" w:rsidR="00530C41" w:rsidRDefault="00530C41" w:rsidP="00530C4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 w:rsidR="009E54F6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 w:rsidR="009E54F6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9E54F6"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 w:rsidR="009E54F6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9E54F6"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separate"/>
            </w:r>
            <w:r w:rsidR="009E54F6"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85895C0" w14:textId="63FBE37B" w:rsidR="00530C41" w:rsidRDefault="00530C41" w:rsidP="00530C4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 w:rsidR="009E54F6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 w:rsidR="009E54F6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9E54F6"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 w:rsidR="001C3401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5975BAE5" w14:textId="4A2CDB16" w:rsidR="00530C41" w:rsidRDefault="00530C41" w:rsidP="00530C4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 w:rsidR="009E54F6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 w:rsidR="001C3401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1C3401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 w:rsidR="001C3401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1C3401"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148FBC5C" w14:textId="0CF815F4" w:rsidR="00530C41" w:rsidRDefault="00530C41" w:rsidP="00530C4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 w:rsidR="009E54F6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 w:rsidR="001C3401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1C3401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 w:rsidR="001C3401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1C3401"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6939CEBD" w14:textId="7CAA8A9A" w:rsidR="00530C41" w:rsidRDefault="00530C41" w:rsidP="00530C4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 w:rsidR="009E54F6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 w:rsidR="001C3401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1C3401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 w:rsidR="001C3401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1C3401"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714" w:type="pct"/>
            <w:tcBorders>
              <w:bottom w:val="nil"/>
            </w:tcBorders>
          </w:tcPr>
          <w:p w14:paraId="69BD2723" w14:textId="603AD962" w:rsidR="00530C41" w:rsidRDefault="00530C41" w:rsidP="00530C41">
            <w:pPr>
              <w:pStyle w:val="Dates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 w:rsidR="009E54F6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 w:rsidR="001C3401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1C3401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 w:rsidR="001C3401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1C3401"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end"/>
            </w:r>
          </w:p>
        </w:tc>
      </w:tr>
      <w:tr w:rsidR="00530C41" w14:paraId="0341019A" w14:textId="77777777" w:rsidTr="000257C1">
        <w:trPr>
          <w:trHeight w:hRule="exact" w:val="1101"/>
        </w:trPr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5740C0A7" w14:textId="5F5F6AFB" w:rsidR="00E42D0D" w:rsidRDefault="00E42D0D" w:rsidP="00E42D0D">
            <w:pPr>
              <w:rPr>
                <w:color w:val="auto"/>
              </w:rPr>
            </w:pPr>
            <w:r w:rsidRPr="00E42D0D">
              <w:rPr>
                <w:color w:val="auto"/>
              </w:rPr>
              <w:t xml:space="preserve">10:30am – Pastor </w:t>
            </w:r>
            <w:r>
              <w:rPr>
                <w:color w:val="auto"/>
              </w:rPr>
              <w:t>David</w:t>
            </w:r>
            <w:r w:rsidRPr="00E42D0D">
              <w:rPr>
                <w:color w:val="auto"/>
              </w:rPr>
              <w:t xml:space="preserve"> Preaching</w:t>
            </w:r>
          </w:p>
          <w:p w14:paraId="0EFE4DA9" w14:textId="6FEA72EB" w:rsidR="00E42D0D" w:rsidRPr="00E42D0D" w:rsidRDefault="00E42D0D" w:rsidP="00E42D0D">
            <w:pPr>
              <w:rPr>
                <w:color w:val="auto"/>
              </w:rPr>
            </w:pPr>
            <w:r w:rsidRPr="00E42D0D">
              <w:rPr>
                <w:color w:val="auto"/>
              </w:rPr>
              <w:t xml:space="preserve">12:15pm – </w:t>
            </w:r>
            <w:r>
              <w:rPr>
                <w:color w:val="auto"/>
              </w:rPr>
              <w:t xml:space="preserve">International </w:t>
            </w:r>
            <w:r w:rsidRPr="00E42D0D">
              <w:rPr>
                <w:color w:val="auto"/>
              </w:rPr>
              <w:t>Potluck</w:t>
            </w:r>
          </w:p>
          <w:p w14:paraId="18FF236A" w14:textId="77777777" w:rsidR="00E42D0D" w:rsidRPr="00E42D0D" w:rsidRDefault="00E42D0D" w:rsidP="00E42D0D">
            <w:pPr>
              <w:rPr>
                <w:color w:val="auto"/>
              </w:rPr>
            </w:pPr>
          </w:p>
          <w:p w14:paraId="681447E8" w14:textId="77777777" w:rsidR="00530C41" w:rsidRDefault="00530C41" w:rsidP="00530C41"/>
        </w:tc>
        <w:tc>
          <w:tcPr>
            <w:tcW w:w="715" w:type="pct"/>
            <w:tcBorders>
              <w:top w:val="nil"/>
              <w:bottom w:val="single" w:sz="4" w:space="0" w:color="BFBFBF" w:themeColor="background1" w:themeShade="BF"/>
            </w:tcBorders>
          </w:tcPr>
          <w:p w14:paraId="6D177B40" w14:textId="0AF3364F" w:rsidR="00530C41" w:rsidRPr="00885B88" w:rsidRDefault="00530C41" w:rsidP="00530C41">
            <w:pPr>
              <w:rPr>
                <w:color w:val="auto"/>
              </w:rPr>
            </w:pPr>
          </w:p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38E03CA3" w14:textId="6136B1DE" w:rsidR="00530C41" w:rsidRDefault="00530C41" w:rsidP="00530C4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0D8312C2" w14:textId="2F771EE3" w:rsidR="00530C41" w:rsidRDefault="00530C41" w:rsidP="00530C4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8735246" w14:textId="07E8A80F" w:rsidR="00530C41" w:rsidRDefault="00530C41" w:rsidP="00530C4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7B28314D" w14:textId="2DBF55BB" w:rsidR="00530C41" w:rsidRDefault="00530C41" w:rsidP="00530C41"/>
        </w:tc>
        <w:tc>
          <w:tcPr>
            <w:tcW w:w="714" w:type="pct"/>
            <w:tcBorders>
              <w:top w:val="nil"/>
              <w:bottom w:val="single" w:sz="4" w:space="0" w:color="BFBFBF" w:themeColor="background1" w:themeShade="BF"/>
            </w:tcBorders>
          </w:tcPr>
          <w:p w14:paraId="4FF84A23" w14:textId="038406C5" w:rsidR="00530C41" w:rsidRDefault="00530C41" w:rsidP="00530C41"/>
        </w:tc>
      </w:tr>
    </w:tbl>
    <w:p w14:paraId="1B733DCA" w14:textId="4A85D354" w:rsidR="00F8354F" w:rsidRDefault="00F8354F" w:rsidP="00C94EE3">
      <w:pPr>
        <w:pStyle w:val="NoSpacing"/>
      </w:pPr>
    </w:p>
    <w:sectPr w:rsidR="00F8354F">
      <w:pgSz w:w="15840" w:h="12240" w:orient="landscape" w:code="1"/>
      <w:pgMar w:top="720" w:right="720" w:bottom="720" w:left="720" w:header="576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F2D7A6" w14:textId="77777777" w:rsidR="00CF51FF" w:rsidRDefault="00CF51FF">
      <w:pPr>
        <w:spacing w:before="0" w:after="0"/>
      </w:pPr>
      <w:r>
        <w:separator/>
      </w:r>
    </w:p>
  </w:endnote>
  <w:endnote w:type="continuationSeparator" w:id="0">
    <w:p w14:paraId="53CF0062" w14:textId="77777777" w:rsidR="00CF51FF" w:rsidRDefault="00CF51FF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D94D3" w14:textId="77777777" w:rsidR="00CF51FF" w:rsidRDefault="00CF51FF">
      <w:pPr>
        <w:spacing w:before="0" w:after="0"/>
      </w:pPr>
      <w:r>
        <w:separator/>
      </w:r>
    </w:p>
  </w:footnote>
  <w:footnote w:type="continuationSeparator" w:id="0">
    <w:p w14:paraId="1A9516C8" w14:textId="77777777" w:rsidR="00CF51FF" w:rsidRDefault="00CF51FF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" w:val="2026-11-30"/>
    <w:docVar w:name="MonthStart" w:val="2026-11-01"/>
  </w:docVars>
  <w:rsids>
    <w:rsidRoot w:val="00DB5F3E"/>
    <w:rsid w:val="00024783"/>
    <w:rsid w:val="000257C1"/>
    <w:rsid w:val="00041862"/>
    <w:rsid w:val="00056C0B"/>
    <w:rsid w:val="000958A4"/>
    <w:rsid w:val="001035A9"/>
    <w:rsid w:val="00147A87"/>
    <w:rsid w:val="001B27D9"/>
    <w:rsid w:val="001B5B32"/>
    <w:rsid w:val="001C3401"/>
    <w:rsid w:val="001D3A50"/>
    <w:rsid w:val="001E5A18"/>
    <w:rsid w:val="002001B6"/>
    <w:rsid w:val="00210ECB"/>
    <w:rsid w:val="00262469"/>
    <w:rsid w:val="00272CD6"/>
    <w:rsid w:val="00275D12"/>
    <w:rsid w:val="002E24F1"/>
    <w:rsid w:val="003B46B4"/>
    <w:rsid w:val="003F5669"/>
    <w:rsid w:val="004836BE"/>
    <w:rsid w:val="00486FAF"/>
    <w:rsid w:val="00530C41"/>
    <w:rsid w:val="00532D2F"/>
    <w:rsid w:val="005D4520"/>
    <w:rsid w:val="0061454A"/>
    <w:rsid w:val="006D69BC"/>
    <w:rsid w:val="006F0AAF"/>
    <w:rsid w:val="00705E07"/>
    <w:rsid w:val="00757355"/>
    <w:rsid w:val="007C617F"/>
    <w:rsid w:val="007D0B2E"/>
    <w:rsid w:val="007F20A4"/>
    <w:rsid w:val="007F7A5D"/>
    <w:rsid w:val="00804FC2"/>
    <w:rsid w:val="00840A34"/>
    <w:rsid w:val="00885B88"/>
    <w:rsid w:val="008F5652"/>
    <w:rsid w:val="00935BE2"/>
    <w:rsid w:val="00950E50"/>
    <w:rsid w:val="009E54F6"/>
    <w:rsid w:val="009F48FE"/>
    <w:rsid w:val="00A03BF5"/>
    <w:rsid w:val="00A630B8"/>
    <w:rsid w:val="00A861E9"/>
    <w:rsid w:val="00AA083E"/>
    <w:rsid w:val="00AC0242"/>
    <w:rsid w:val="00B50AB4"/>
    <w:rsid w:val="00B74FF0"/>
    <w:rsid w:val="00B936C4"/>
    <w:rsid w:val="00BB2146"/>
    <w:rsid w:val="00BD31F6"/>
    <w:rsid w:val="00BE55EB"/>
    <w:rsid w:val="00C3787C"/>
    <w:rsid w:val="00C51429"/>
    <w:rsid w:val="00C5583E"/>
    <w:rsid w:val="00C57085"/>
    <w:rsid w:val="00C93FA7"/>
    <w:rsid w:val="00C94EE3"/>
    <w:rsid w:val="00CA55EB"/>
    <w:rsid w:val="00CD421D"/>
    <w:rsid w:val="00CF51FF"/>
    <w:rsid w:val="00D449E0"/>
    <w:rsid w:val="00DB5F3E"/>
    <w:rsid w:val="00DE538E"/>
    <w:rsid w:val="00E11FE4"/>
    <w:rsid w:val="00E34F29"/>
    <w:rsid w:val="00E42D0D"/>
    <w:rsid w:val="00E6043F"/>
    <w:rsid w:val="00E651D9"/>
    <w:rsid w:val="00EA11E4"/>
    <w:rsid w:val="00EA45F5"/>
    <w:rsid w:val="00F0731E"/>
    <w:rsid w:val="00F3592B"/>
    <w:rsid w:val="00F8354F"/>
    <w:rsid w:val="00F941D1"/>
    <w:rsid w:val="00FA082A"/>
    <w:rsid w:val="00FB0946"/>
    <w:rsid w:val="00FD5DAE"/>
    <w:rsid w:val="00FE3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26056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95959" w:themeColor="text1" w:themeTint="A6"/>
        <w:sz w:val="18"/>
        <w:szCs w:val="18"/>
        <w:lang w:val="en-US" w:eastAsia="en-US" w:bidi="ar-SA"/>
      </w:rPr>
    </w:rPrDefault>
    <w:pPrDefault>
      <w:pPr>
        <w:spacing w:before="40" w:after="4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7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3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3" w:unhideWhenUsed="1" w:qFormat="1"/>
    <w:lsdException w:name="Emphasis" w:semiHidden="1" w:uiPriority="13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5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13" w:unhideWhenUsed="1" w:qFormat="1"/>
    <w:lsdException w:name="Quote" w:semiHidden="1" w:uiPriority="13" w:unhideWhenUsed="1" w:qFormat="1"/>
    <w:lsdException w:name="Intense Quote" w:semiHidden="1" w:uiPriority="13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3" w:unhideWhenUsed="1" w:qFormat="1"/>
    <w:lsdException w:name="Intense Emphasis" w:semiHidden="1" w:uiPriority="13" w:unhideWhenUsed="1" w:qFormat="1"/>
    <w:lsdException w:name="Subtle Reference" w:semiHidden="1" w:uiPriority="13" w:unhideWhenUsed="1" w:qFormat="1"/>
    <w:lsdException w:name="Intense Reference" w:semiHidden="1" w:uiPriority="13" w:unhideWhenUsed="1" w:qFormat="1"/>
    <w:lsdException w:name="Book Title" w:semiHidden="1" w:uiPriority="1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0AB4"/>
  </w:style>
  <w:style w:type="paragraph" w:styleId="Heading1">
    <w:name w:val="heading 1"/>
    <w:basedOn w:val="Normal"/>
    <w:link w:val="Heading1Char"/>
    <w:uiPriority w:val="9"/>
    <w:qFormat/>
    <w:pPr>
      <w:keepNext/>
      <w:keepLines/>
      <w:outlineLvl w:val="0"/>
    </w:pPr>
    <w:rPr>
      <w:rFonts w:asciiTheme="majorHAnsi" w:hAnsiTheme="majorHAnsi"/>
      <w:b/>
      <w:bCs/>
      <w:caps/>
      <w:sz w:val="9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ays">
    <w:name w:val="Days"/>
    <w:basedOn w:val="Normal"/>
    <w:uiPriority w:val="3"/>
    <w:qFormat/>
    <w:pPr>
      <w:jc w:val="center"/>
    </w:pPr>
    <w:rPr>
      <w:b/>
      <w:color w:val="FFFFFF" w:themeColor="background1"/>
      <w:szCs w:val="24"/>
    </w:rPr>
  </w:style>
  <w:style w:type="table" w:customStyle="1" w:styleId="TableCalendar">
    <w:name w:val="Table Calendar"/>
    <w:basedOn w:val="TableNormal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tblPr/>
      <w:tcPr>
        <w:shd w:val="clear" w:color="auto" w:fill="5590CC" w:themeFill="text2"/>
      </w:tcPr>
    </w:tblStylePr>
  </w:style>
  <w:style w:type="paragraph" w:customStyle="1" w:styleId="Dates">
    <w:name w:val="Dates"/>
    <w:basedOn w:val="Normal"/>
    <w:uiPriority w:val="4"/>
    <w:qFormat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pPr>
      <w:jc w:val="right"/>
    </w:pPr>
    <w:rPr>
      <w:rFonts w:asciiTheme="majorHAnsi" w:eastAsiaTheme="majorEastAsia" w:hAnsiTheme="majorHAnsi"/>
      <w:b/>
      <w:color w:val="326BA6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pPr>
      <w:jc w:val="right"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98"/>
    <w:semiHidden/>
    <w:pPr>
      <w:spacing w:before="0" w:after="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Lucida Grande" w:hAnsi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Lucida Grande" w:eastAsiaTheme="minorEastAsia" w:hAnsi="Lucida Grande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hAnsiTheme="majorHAnsi"/>
      <w:b/>
      <w:bCs/>
      <w:caps/>
      <w:sz w:val="9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18"/>
      <w:szCs w:val="26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table" w:styleId="PlainTable4">
    <w:name w:val="Plain Table 4"/>
    <w:basedOn w:val="TableNormal"/>
    <w:uiPriority w:val="99"/>
    <w:rsid w:val="00EA11E4"/>
    <w:pPr>
      <w:spacing w:after="0"/>
    </w:pPr>
    <w:tblPr>
      <w:tblStyleRowBandSize w:val="1"/>
      <w:tblStyleColBandSize w:val="1"/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Header">
    <w:name w:val="header"/>
    <w:basedOn w:val="Normal"/>
    <w:link w:val="Head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0AB4"/>
  </w:style>
  <w:style w:type="paragraph" w:styleId="Footer">
    <w:name w:val="footer"/>
    <w:basedOn w:val="Normal"/>
    <w:link w:val="FooterChar"/>
    <w:uiPriority w:val="99"/>
    <w:semiHidden/>
    <w:pPr>
      <w:tabs>
        <w:tab w:val="center" w:pos="4680"/>
        <w:tab w:val="right" w:pos="9360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50AB4"/>
  </w:style>
  <w:style w:type="paragraph" w:styleId="ListParagraph">
    <w:name w:val="List Paragraph"/>
    <w:basedOn w:val="Normal"/>
    <w:uiPriority w:val="13"/>
    <w:unhideWhenUsed/>
    <w:qFormat/>
    <w:rsid w:val="00E34F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reen\AppData\Roaming\Microsoft\Templates\Horizontal%20calendar%20(Sunday%20start)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EE4147591A440BB74A5FBFFDE551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82A1D7-7239-4F35-9F93-7E7B8FD0F13E}"/>
      </w:docPartPr>
      <w:docPartBody>
        <w:p w:rsidR="00B676AF" w:rsidRDefault="00AA7C6E">
          <w:pPr>
            <w:pStyle w:val="B9EE4147591A440BB74A5FBFFDE55195"/>
          </w:pPr>
          <w:r>
            <w:t>Sunday</w:t>
          </w:r>
        </w:p>
      </w:docPartBody>
    </w:docPart>
    <w:docPart>
      <w:docPartPr>
        <w:name w:val="2E2FD8C1172343E39CDF680E31670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E819EB-75E9-4451-84C4-FEB097695E98}"/>
      </w:docPartPr>
      <w:docPartBody>
        <w:p w:rsidR="00B676AF" w:rsidRDefault="00AA7C6E">
          <w:pPr>
            <w:pStyle w:val="2E2FD8C1172343E39CDF680E31670085"/>
          </w:pPr>
          <w:r>
            <w:t>Monday</w:t>
          </w:r>
        </w:p>
      </w:docPartBody>
    </w:docPart>
    <w:docPart>
      <w:docPartPr>
        <w:name w:val="F73A373938C4468886CE62FD6D72DF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1724D0-75FD-4F04-B222-A3AA8BF641CF}"/>
      </w:docPartPr>
      <w:docPartBody>
        <w:p w:rsidR="00B676AF" w:rsidRDefault="00AA7C6E">
          <w:pPr>
            <w:pStyle w:val="F73A373938C4468886CE62FD6D72DF86"/>
          </w:pPr>
          <w:r>
            <w:t>Tuesday</w:t>
          </w:r>
        </w:p>
      </w:docPartBody>
    </w:docPart>
    <w:docPart>
      <w:docPartPr>
        <w:name w:val="9935D055048642EA8DCFB3DB7F0D8A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E268BB-55DD-41EB-BEAA-E906F86FE9F4}"/>
      </w:docPartPr>
      <w:docPartBody>
        <w:p w:rsidR="00B676AF" w:rsidRDefault="00AA7C6E">
          <w:pPr>
            <w:pStyle w:val="9935D055048642EA8DCFB3DB7F0D8A9E"/>
          </w:pPr>
          <w:r>
            <w:t>Wednesday</w:t>
          </w:r>
        </w:p>
      </w:docPartBody>
    </w:docPart>
    <w:docPart>
      <w:docPartPr>
        <w:name w:val="9699C8AE93004560B1B196C4BA8B7B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42E160-8EDE-4FE0-BCEA-946484875E9D}"/>
      </w:docPartPr>
      <w:docPartBody>
        <w:p w:rsidR="00B676AF" w:rsidRDefault="00AA7C6E">
          <w:pPr>
            <w:pStyle w:val="9699C8AE93004560B1B196C4BA8B7B96"/>
          </w:pPr>
          <w:r>
            <w:t>Thursday</w:t>
          </w:r>
        </w:p>
      </w:docPartBody>
    </w:docPart>
    <w:docPart>
      <w:docPartPr>
        <w:name w:val="79994E603ECA4701889776634EB2DF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1B3E7-B745-4A5D-9DBA-1EF12399D9F8}"/>
      </w:docPartPr>
      <w:docPartBody>
        <w:p w:rsidR="00B676AF" w:rsidRDefault="00AA7C6E">
          <w:pPr>
            <w:pStyle w:val="79994E603ECA4701889776634EB2DF5F"/>
          </w:pPr>
          <w:r>
            <w:t>Friday</w:t>
          </w:r>
        </w:p>
      </w:docPartBody>
    </w:docPart>
    <w:docPart>
      <w:docPartPr>
        <w:name w:val="8AFFED2D2288469EA539578720082A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2CA13D-9B42-40FD-8229-50CB80E35B1A}"/>
      </w:docPartPr>
      <w:docPartBody>
        <w:p w:rsidR="00B676AF" w:rsidRDefault="00AA7C6E">
          <w:pPr>
            <w:pStyle w:val="8AFFED2D2288469EA539578720082A28"/>
          </w:pPr>
          <w:r>
            <w:t>Saturday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4938"/>
    <w:rsid w:val="00026F1A"/>
    <w:rsid w:val="00147A87"/>
    <w:rsid w:val="0017092A"/>
    <w:rsid w:val="003C33F4"/>
    <w:rsid w:val="003F0E5D"/>
    <w:rsid w:val="00404F43"/>
    <w:rsid w:val="0056387B"/>
    <w:rsid w:val="005A62E7"/>
    <w:rsid w:val="00705E07"/>
    <w:rsid w:val="00841002"/>
    <w:rsid w:val="008F13C3"/>
    <w:rsid w:val="008F2E16"/>
    <w:rsid w:val="00AA7C6E"/>
    <w:rsid w:val="00AC0242"/>
    <w:rsid w:val="00B54E68"/>
    <w:rsid w:val="00B676AF"/>
    <w:rsid w:val="00BB4938"/>
    <w:rsid w:val="00CF285C"/>
    <w:rsid w:val="00DB3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9EE4147591A440BB74A5FBFFDE55195">
    <w:name w:val="B9EE4147591A440BB74A5FBFFDE55195"/>
  </w:style>
  <w:style w:type="paragraph" w:customStyle="1" w:styleId="2E2FD8C1172343E39CDF680E31670085">
    <w:name w:val="2E2FD8C1172343E39CDF680E31670085"/>
  </w:style>
  <w:style w:type="paragraph" w:customStyle="1" w:styleId="F73A373938C4468886CE62FD6D72DF86">
    <w:name w:val="F73A373938C4468886CE62FD6D72DF86"/>
  </w:style>
  <w:style w:type="paragraph" w:customStyle="1" w:styleId="9935D055048642EA8DCFB3DB7F0D8A9E">
    <w:name w:val="9935D055048642EA8DCFB3DB7F0D8A9E"/>
  </w:style>
  <w:style w:type="paragraph" w:customStyle="1" w:styleId="9699C8AE93004560B1B196C4BA8B7B96">
    <w:name w:val="9699C8AE93004560B1B196C4BA8B7B96"/>
  </w:style>
  <w:style w:type="paragraph" w:customStyle="1" w:styleId="79994E603ECA4701889776634EB2DF5F">
    <w:name w:val="79994E603ECA4701889776634EB2DF5F"/>
  </w:style>
  <w:style w:type="paragraph" w:customStyle="1" w:styleId="8AFFED2D2288469EA539578720082A28">
    <w:name w:val="8AFFED2D2288469EA539578720082A2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Sky">
  <a:themeElements>
    <a:clrScheme name="Calendar">
      <a:dk1>
        <a:sysClr val="windowText" lastClr="000000"/>
      </a:dk1>
      <a:lt1>
        <a:sysClr val="window" lastClr="FFFFFF"/>
      </a:lt1>
      <a:dk2>
        <a:srgbClr val="5590CC"/>
      </a:dk2>
      <a:lt2>
        <a:srgbClr val="F7F7F7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Austin">
      <a:maj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/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1" ma:contentTypeDescription="Create a new document." ma:contentTypeScope="" ma:versionID="64dfb1555687e0874b4304b796b5b0c7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e6e4c555b5e194d05b7203de9c4567b3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  <xsd:element ref="ns1:_ip_UnifiedCompliancePolicyProperties" minOccurs="0"/>
                <xsd:element ref="ns1:_ip_UnifiedCompliancePolicyUIAction" minOccurs="0"/>
                <xsd:element ref="ns2:Image" minOccurs="0"/>
                <xsd:element ref="ns4:TaxCatchAll" minOccurs="0"/>
                <xsd:element ref="ns2:ImageTagsTaxHTField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22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9D1BCF-F497-4766-B325-263CF637D5E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2.xml><?xml version="1.0" encoding="utf-8"?>
<ds:datastoreItem xmlns:ds="http://schemas.openxmlformats.org/officeDocument/2006/customXml" ds:itemID="{39082815-1C73-46E8-8EAE-5E5A0D33A1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6617B6A-FCF3-4556-BCD3-8DD394E22A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1BA4C2F-234B-4111-BDA4-7D308DEB5EF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Horizontal calendar (Sunday start)</Template>
  <TotalTime>0</TotalTime>
  <Pages>1</Pages>
  <Words>438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2930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2026-01-27T20:14:00Z</dcterms:created>
  <dcterms:modified xsi:type="dcterms:W3CDTF">2026-10-22T20:05:00Z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